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p" w:displacedByCustomXml="next"/>
    <w:bookmarkEnd w:id="1" w:displacedByCustomXml="next"/>
    <w:bookmarkStart w:id="2" w:name="_Toc447523247" w:displacedByCustomXml="next"/>
    <w:sdt>
      <w:sdtPr>
        <w:rPr>
          <w:rFonts w:asciiTheme="minorHAnsi" w:eastAsiaTheme="minorEastAsia" w:hAnsiTheme="minorHAnsi" w:cstheme="minorBidi"/>
          <w:color w:val="auto"/>
          <w:sz w:val="21"/>
          <w:szCs w:val="21"/>
        </w:rPr>
        <w:id w:val="-1788730997"/>
        <w:docPartObj>
          <w:docPartGallery w:val="Table of Contents"/>
          <w:docPartUnique/>
        </w:docPartObj>
      </w:sdtPr>
      <w:sdtEndPr>
        <w:rPr>
          <w:b/>
          <w:bCs/>
          <w:noProof/>
        </w:rPr>
      </w:sdtEndPr>
      <w:sdtContent>
        <w:p w14:paraId="1D4319E1" w14:textId="46EE9AB1" w:rsidR="003B7FF5" w:rsidRDefault="003B7FF5">
          <w:pPr>
            <w:pStyle w:val="TOCHeading"/>
          </w:pPr>
          <w:r>
            <w:t>Contents</w:t>
          </w:r>
        </w:p>
        <w:p w14:paraId="295CE3E2" w14:textId="77777777" w:rsidR="00372D1C" w:rsidRDefault="003B7FF5">
          <w:pPr>
            <w:pStyle w:val="TOC1"/>
            <w:rPr>
              <w:b w:val="0"/>
              <w:bCs w:val="0"/>
              <w:color w:val="auto"/>
              <w:sz w:val="22"/>
              <w:szCs w:val="22"/>
            </w:rPr>
          </w:pPr>
          <w:r>
            <w:fldChar w:fldCharType="begin"/>
          </w:r>
          <w:r>
            <w:instrText xml:space="preserve"> TOC \o "1-3" \h \z \u </w:instrText>
          </w:r>
          <w:r>
            <w:fldChar w:fldCharType="separate"/>
          </w:r>
          <w:hyperlink w:anchor="_Toc454431753" w:history="1">
            <w:r w:rsidR="00372D1C" w:rsidRPr="00101044">
              <w:rPr>
                <w:rStyle w:val="Hyperlink"/>
              </w:rPr>
              <w:t>What’s Cookin’</w:t>
            </w:r>
            <w:r w:rsidR="00372D1C">
              <w:rPr>
                <w:webHidden/>
              </w:rPr>
              <w:tab/>
            </w:r>
            <w:r w:rsidR="00372D1C">
              <w:rPr>
                <w:webHidden/>
              </w:rPr>
              <w:fldChar w:fldCharType="begin"/>
            </w:r>
            <w:r w:rsidR="00372D1C">
              <w:rPr>
                <w:webHidden/>
              </w:rPr>
              <w:instrText xml:space="preserve"> PAGEREF _Toc454431753 \h </w:instrText>
            </w:r>
            <w:r w:rsidR="00372D1C">
              <w:rPr>
                <w:webHidden/>
              </w:rPr>
            </w:r>
            <w:r w:rsidR="00372D1C">
              <w:rPr>
                <w:webHidden/>
              </w:rPr>
              <w:fldChar w:fldCharType="separate"/>
            </w:r>
            <w:r w:rsidR="00372D1C">
              <w:rPr>
                <w:webHidden/>
              </w:rPr>
              <w:t>2</w:t>
            </w:r>
            <w:r w:rsidR="00372D1C">
              <w:rPr>
                <w:webHidden/>
              </w:rPr>
              <w:fldChar w:fldCharType="end"/>
            </w:r>
          </w:hyperlink>
        </w:p>
        <w:p w14:paraId="6B9F1889" w14:textId="7CF75C2C" w:rsidR="00372D1C" w:rsidRDefault="00CD274E">
          <w:pPr>
            <w:pStyle w:val="TOC2"/>
            <w:rPr>
              <w:b w:val="0"/>
              <w:color w:val="auto"/>
              <w:sz w:val="22"/>
              <w:szCs w:val="22"/>
            </w:rPr>
          </w:pPr>
          <w:hyperlink w:anchor="_Toc454431754" w:history="1">
            <w:r w:rsidR="00372D1C" w:rsidRPr="00101044">
              <w:rPr>
                <w:rStyle w:val="Hyperlink"/>
              </w:rPr>
              <w:t>UF/IFAS and Chef David Bearl team up with Bok Tower Gardens</w:t>
            </w:r>
            <w:r w:rsidR="00372D1C">
              <w:rPr>
                <w:webHidden/>
              </w:rPr>
              <w:tab/>
            </w:r>
            <w:r w:rsidR="00372D1C">
              <w:rPr>
                <w:webHidden/>
              </w:rPr>
              <w:fldChar w:fldCharType="begin"/>
            </w:r>
            <w:r w:rsidR="00372D1C">
              <w:rPr>
                <w:webHidden/>
              </w:rPr>
              <w:instrText xml:space="preserve"> PAGEREF _Toc454431754 \h </w:instrText>
            </w:r>
            <w:r w:rsidR="00372D1C">
              <w:rPr>
                <w:webHidden/>
              </w:rPr>
            </w:r>
            <w:r w:rsidR="00372D1C">
              <w:rPr>
                <w:webHidden/>
              </w:rPr>
              <w:fldChar w:fldCharType="separate"/>
            </w:r>
            <w:r w:rsidR="00372D1C">
              <w:rPr>
                <w:webHidden/>
              </w:rPr>
              <w:t>2</w:t>
            </w:r>
            <w:r w:rsidR="00372D1C">
              <w:rPr>
                <w:webHidden/>
              </w:rPr>
              <w:fldChar w:fldCharType="end"/>
            </w:r>
          </w:hyperlink>
        </w:p>
        <w:p w14:paraId="517D2BE4" w14:textId="4F6020E8" w:rsidR="00372D1C" w:rsidRDefault="00CD274E">
          <w:pPr>
            <w:pStyle w:val="TOC2"/>
            <w:rPr>
              <w:b w:val="0"/>
              <w:color w:val="auto"/>
              <w:sz w:val="22"/>
              <w:szCs w:val="22"/>
            </w:rPr>
          </w:pPr>
          <w:hyperlink w:anchor="_Toc454431755" w:history="1">
            <w:r w:rsidR="00372D1C" w:rsidRPr="00101044">
              <w:rPr>
                <w:rStyle w:val="Hyperlink"/>
              </w:rPr>
              <w:t>Goldsboro Elementary students learn gardening for fresh produce</w:t>
            </w:r>
            <w:r w:rsidR="00372D1C">
              <w:rPr>
                <w:webHidden/>
              </w:rPr>
              <w:tab/>
            </w:r>
            <w:r w:rsidR="00372D1C">
              <w:rPr>
                <w:webHidden/>
              </w:rPr>
              <w:fldChar w:fldCharType="begin"/>
            </w:r>
            <w:r w:rsidR="00372D1C">
              <w:rPr>
                <w:webHidden/>
              </w:rPr>
              <w:instrText xml:space="preserve"> PAGEREF _Toc454431755 \h </w:instrText>
            </w:r>
            <w:r w:rsidR="00372D1C">
              <w:rPr>
                <w:webHidden/>
              </w:rPr>
            </w:r>
            <w:r w:rsidR="00372D1C">
              <w:rPr>
                <w:webHidden/>
              </w:rPr>
              <w:fldChar w:fldCharType="separate"/>
            </w:r>
            <w:r w:rsidR="00372D1C">
              <w:rPr>
                <w:webHidden/>
              </w:rPr>
              <w:t>2</w:t>
            </w:r>
            <w:r w:rsidR="00372D1C">
              <w:rPr>
                <w:webHidden/>
              </w:rPr>
              <w:fldChar w:fldCharType="end"/>
            </w:r>
          </w:hyperlink>
        </w:p>
        <w:p w14:paraId="4A09A7DD" w14:textId="77777777" w:rsidR="00372D1C" w:rsidRDefault="00CD274E">
          <w:pPr>
            <w:pStyle w:val="TOC1"/>
            <w:rPr>
              <w:b w:val="0"/>
              <w:bCs w:val="0"/>
              <w:color w:val="auto"/>
              <w:sz w:val="22"/>
              <w:szCs w:val="22"/>
            </w:rPr>
          </w:pPr>
          <w:hyperlink w:anchor="_Toc454431756" w:history="1">
            <w:r w:rsidR="00372D1C" w:rsidRPr="00101044">
              <w:rPr>
                <w:rStyle w:val="Hyperlink"/>
              </w:rPr>
              <w:t>Central Florida Planting Calendar</w:t>
            </w:r>
            <w:r w:rsidR="00372D1C">
              <w:rPr>
                <w:webHidden/>
              </w:rPr>
              <w:tab/>
            </w:r>
            <w:r w:rsidR="00372D1C">
              <w:rPr>
                <w:webHidden/>
              </w:rPr>
              <w:fldChar w:fldCharType="begin"/>
            </w:r>
            <w:r w:rsidR="00372D1C">
              <w:rPr>
                <w:webHidden/>
              </w:rPr>
              <w:instrText xml:space="preserve"> PAGEREF _Toc454431756 \h </w:instrText>
            </w:r>
            <w:r w:rsidR="00372D1C">
              <w:rPr>
                <w:webHidden/>
              </w:rPr>
            </w:r>
            <w:r w:rsidR="00372D1C">
              <w:rPr>
                <w:webHidden/>
              </w:rPr>
              <w:fldChar w:fldCharType="separate"/>
            </w:r>
            <w:r w:rsidR="00372D1C">
              <w:rPr>
                <w:webHidden/>
              </w:rPr>
              <w:t>3</w:t>
            </w:r>
            <w:r w:rsidR="00372D1C">
              <w:rPr>
                <w:webHidden/>
              </w:rPr>
              <w:fldChar w:fldCharType="end"/>
            </w:r>
          </w:hyperlink>
        </w:p>
        <w:p w14:paraId="6F79A18C" w14:textId="77777777" w:rsidR="00372D1C" w:rsidRDefault="00CD274E">
          <w:pPr>
            <w:pStyle w:val="TOC1"/>
            <w:rPr>
              <w:b w:val="0"/>
              <w:bCs w:val="0"/>
              <w:color w:val="auto"/>
              <w:sz w:val="22"/>
              <w:szCs w:val="22"/>
            </w:rPr>
          </w:pPr>
          <w:hyperlink w:anchor="_Toc454431757" w:history="1">
            <w:r w:rsidR="00372D1C" w:rsidRPr="00101044">
              <w:rPr>
                <w:rStyle w:val="Hyperlink"/>
              </w:rPr>
              <w:t>Local Food Market</w:t>
            </w:r>
            <w:r w:rsidR="00372D1C">
              <w:rPr>
                <w:webHidden/>
              </w:rPr>
              <w:tab/>
            </w:r>
            <w:r w:rsidR="00372D1C">
              <w:rPr>
                <w:webHidden/>
              </w:rPr>
              <w:fldChar w:fldCharType="begin"/>
            </w:r>
            <w:r w:rsidR="00372D1C">
              <w:rPr>
                <w:webHidden/>
              </w:rPr>
              <w:instrText xml:space="preserve"> PAGEREF _Toc454431757 \h </w:instrText>
            </w:r>
            <w:r w:rsidR="00372D1C">
              <w:rPr>
                <w:webHidden/>
              </w:rPr>
            </w:r>
            <w:r w:rsidR="00372D1C">
              <w:rPr>
                <w:webHidden/>
              </w:rPr>
              <w:fldChar w:fldCharType="separate"/>
            </w:r>
            <w:r w:rsidR="00372D1C">
              <w:rPr>
                <w:webHidden/>
              </w:rPr>
              <w:t>4</w:t>
            </w:r>
            <w:r w:rsidR="00372D1C">
              <w:rPr>
                <w:webHidden/>
              </w:rPr>
              <w:fldChar w:fldCharType="end"/>
            </w:r>
          </w:hyperlink>
        </w:p>
        <w:p w14:paraId="28377704" w14:textId="77777777" w:rsidR="00372D1C" w:rsidRDefault="00CD274E">
          <w:pPr>
            <w:pStyle w:val="TOC2"/>
            <w:rPr>
              <w:b w:val="0"/>
              <w:color w:val="auto"/>
              <w:sz w:val="22"/>
              <w:szCs w:val="22"/>
            </w:rPr>
          </w:pPr>
          <w:hyperlink w:anchor="_Toc454431758" w:history="1">
            <w:r w:rsidR="00372D1C" w:rsidRPr="00101044">
              <w:rPr>
                <w:rStyle w:val="Hyperlink"/>
                <w:i/>
              </w:rPr>
              <w:t>Local</w:t>
            </w:r>
            <w:r w:rsidR="00372D1C" w:rsidRPr="00101044">
              <w:rPr>
                <w:rStyle w:val="Hyperlink"/>
              </w:rPr>
              <w:t xml:space="preserve"> is a relative term</w:t>
            </w:r>
            <w:r w:rsidR="00372D1C">
              <w:rPr>
                <w:webHidden/>
              </w:rPr>
              <w:tab/>
            </w:r>
            <w:r w:rsidR="00372D1C">
              <w:rPr>
                <w:webHidden/>
              </w:rPr>
              <w:fldChar w:fldCharType="begin"/>
            </w:r>
            <w:r w:rsidR="00372D1C">
              <w:rPr>
                <w:webHidden/>
              </w:rPr>
              <w:instrText xml:space="preserve"> PAGEREF _Toc454431758 \h </w:instrText>
            </w:r>
            <w:r w:rsidR="00372D1C">
              <w:rPr>
                <w:webHidden/>
              </w:rPr>
            </w:r>
            <w:r w:rsidR="00372D1C">
              <w:rPr>
                <w:webHidden/>
              </w:rPr>
              <w:fldChar w:fldCharType="separate"/>
            </w:r>
            <w:r w:rsidR="00372D1C">
              <w:rPr>
                <w:webHidden/>
              </w:rPr>
              <w:t>4</w:t>
            </w:r>
            <w:r w:rsidR="00372D1C">
              <w:rPr>
                <w:webHidden/>
              </w:rPr>
              <w:fldChar w:fldCharType="end"/>
            </w:r>
          </w:hyperlink>
        </w:p>
        <w:p w14:paraId="72DD915E" w14:textId="77777777" w:rsidR="00372D1C" w:rsidRDefault="00CD274E">
          <w:pPr>
            <w:pStyle w:val="TOC1"/>
            <w:rPr>
              <w:b w:val="0"/>
              <w:bCs w:val="0"/>
              <w:color w:val="auto"/>
              <w:sz w:val="22"/>
              <w:szCs w:val="22"/>
            </w:rPr>
          </w:pPr>
          <w:hyperlink w:anchor="_Toc454431759" w:history="1">
            <w:r w:rsidR="00372D1C" w:rsidRPr="00101044">
              <w:rPr>
                <w:rStyle w:val="Hyperlink"/>
              </w:rPr>
              <w:t>Florida Yards &amp; Neighborhoods Program</w:t>
            </w:r>
            <w:r w:rsidR="00372D1C">
              <w:rPr>
                <w:webHidden/>
              </w:rPr>
              <w:tab/>
            </w:r>
            <w:r w:rsidR="00372D1C">
              <w:rPr>
                <w:webHidden/>
              </w:rPr>
              <w:fldChar w:fldCharType="begin"/>
            </w:r>
            <w:r w:rsidR="00372D1C">
              <w:rPr>
                <w:webHidden/>
              </w:rPr>
              <w:instrText xml:space="preserve"> PAGEREF _Toc454431759 \h </w:instrText>
            </w:r>
            <w:r w:rsidR="00372D1C">
              <w:rPr>
                <w:webHidden/>
              </w:rPr>
            </w:r>
            <w:r w:rsidR="00372D1C">
              <w:rPr>
                <w:webHidden/>
              </w:rPr>
              <w:fldChar w:fldCharType="separate"/>
            </w:r>
            <w:r w:rsidR="00372D1C">
              <w:rPr>
                <w:webHidden/>
              </w:rPr>
              <w:t>5</w:t>
            </w:r>
            <w:r w:rsidR="00372D1C">
              <w:rPr>
                <w:webHidden/>
              </w:rPr>
              <w:fldChar w:fldCharType="end"/>
            </w:r>
          </w:hyperlink>
        </w:p>
        <w:p w14:paraId="391EB6D7" w14:textId="77777777" w:rsidR="00372D1C" w:rsidRDefault="00CD274E">
          <w:pPr>
            <w:pStyle w:val="TOC2"/>
            <w:rPr>
              <w:b w:val="0"/>
              <w:color w:val="auto"/>
              <w:sz w:val="22"/>
              <w:szCs w:val="22"/>
            </w:rPr>
          </w:pPr>
          <w:hyperlink w:anchor="_Toc454431760" w:history="1">
            <w:r w:rsidR="00372D1C" w:rsidRPr="00101044">
              <w:rPr>
                <w:rStyle w:val="Hyperlink"/>
              </w:rPr>
              <w:t>Pace to Plant</w:t>
            </w:r>
            <w:r w:rsidR="00372D1C">
              <w:rPr>
                <w:webHidden/>
              </w:rPr>
              <w:tab/>
            </w:r>
            <w:r w:rsidR="00372D1C">
              <w:rPr>
                <w:webHidden/>
              </w:rPr>
              <w:fldChar w:fldCharType="begin"/>
            </w:r>
            <w:r w:rsidR="00372D1C">
              <w:rPr>
                <w:webHidden/>
              </w:rPr>
              <w:instrText xml:space="preserve"> PAGEREF _Toc454431760 \h </w:instrText>
            </w:r>
            <w:r w:rsidR="00372D1C">
              <w:rPr>
                <w:webHidden/>
              </w:rPr>
            </w:r>
            <w:r w:rsidR="00372D1C">
              <w:rPr>
                <w:webHidden/>
              </w:rPr>
              <w:fldChar w:fldCharType="separate"/>
            </w:r>
            <w:r w:rsidR="00372D1C">
              <w:rPr>
                <w:webHidden/>
              </w:rPr>
              <w:t>5</w:t>
            </w:r>
            <w:r w:rsidR="00372D1C">
              <w:rPr>
                <w:webHidden/>
              </w:rPr>
              <w:fldChar w:fldCharType="end"/>
            </w:r>
          </w:hyperlink>
        </w:p>
        <w:p w14:paraId="6A591AF6" w14:textId="77777777" w:rsidR="00372D1C" w:rsidRDefault="00CD274E">
          <w:pPr>
            <w:pStyle w:val="TOC1"/>
            <w:rPr>
              <w:b w:val="0"/>
              <w:bCs w:val="0"/>
              <w:color w:val="auto"/>
              <w:sz w:val="22"/>
              <w:szCs w:val="22"/>
            </w:rPr>
          </w:pPr>
          <w:hyperlink w:anchor="_Toc454431761" w:history="1">
            <w:r w:rsidR="00372D1C" w:rsidRPr="00101044">
              <w:rPr>
                <w:rStyle w:val="Hyperlink"/>
                <w:iCs/>
              </w:rPr>
              <w:t>HORTICULTURAL SERVICES</w:t>
            </w:r>
            <w:r w:rsidR="00372D1C">
              <w:rPr>
                <w:webHidden/>
              </w:rPr>
              <w:tab/>
            </w:r>
            <w:r w:rsidR="00372D1C">
              <w:rPr>
                <w:webHidden/>
              </w:rPr>
              <w:fldChar w:fldCharType="begin"/>
            </w:r>
            <w:r w:rsidR="00372D1C">
              <w:rPr>
                <w:webHidden/>
              </w:rPr>
              <w:instrText xml:space="preserve"> PAGEREF _Toc454431761 \h </w:instrText>
            </w:r>
            <w:r w:rsidR="00372D1C">
              <w:rPr>
                <w:webHidden/>
              </w:rPr>
            </w:r>
            <w:r w:rsidR="00372D1C">
              <w:rPr>
                <w:webHidden/>
              </w:rPr>
              <w:fldChar w:fldCharType="separate"/>
            </w:r>
            <w:r w:rsidR="00372D1C">
              <w:rPr>
                <w:webHidden/>
              </w:rPr>
              <w:t>6</w:t>
            </w:r>
            <w:r w:rsidR="00372D1C">
              <w:rPr>
                <w:webHidden/>
              </w:rPr>
              <w:fldChar w:fldCharType="end"/>
            </w:r>
          </w:hyperlink>
        </w:p>
        <w:p w14:paraId="776C4CCB" w14:textId="77777777" w:rsidR="00372D1C" w:rsidRDefault="00CD274E">
          <w:pPr>
            <w:pStyle w:val="TOC1"/>
            <w:rPr>
              <w:b w:val="0"/>
              <w:bCs w:val="0"/>
              <w:color w:val="auto"/>
              <w:sz w:val="22"/>
              <w:szCs w:val="22"/>
            </w:rPr>
          </w:pPr>
          <w:hyperlink w:anchor="_Toc454431762" w:history="1">
            <w:r w:rsidR="00372D1C" w:rsidRPr="00101044">
              <w:rPr>
                <w:rStyle w:val="Hyperlink"/>
                <w:spacing w:val="-7"/>
              </w:rPr>
              <w:t>COMMUNITY CALENDAR</w:t>
            </w:r>
            <w:r w:rsidR="00372D1C">
              <w:rPr>
                <w:webHidden/>
              </w:rPr>
              <w:tab/>
            </w:r>
            <w:r w:rsidR="00372D1C">
              <w:rPr>
                <w:webHidden/>
              </w:rPr>
              <w:fldChar w:fldCharType="begin"/>
            </w:r>
            <w:r w:rsidR="00372D1C">
              <w:rPr>
                <w:webHidden/>
              </w:rPr>
              <w:instrText xml:space="preserve"> PAGEREF _Toc454431762 \h </w:instrText>
            </w:r>
            <w:r w:rsidR="00372D1C">
              <w:rPr>
                <w:webHidden/>
              </w:rPr>
            </w:r>
            <w:r w:rsidR="00372D1C">
              <w:rPr>
                <w:webHidden/>
              </w:rPr>
              <w:fldChar w:fldCharType="separate"/>
            </w:r>
            <w:r w:rsidR="00372D1C">
              <w:rPr>
                <w:webHidden/>
              </w:rPr>
              <w:t>8</w:t>
            </w:r>
            <w:r w:rsidR="00372D1C">
              <w:rPr>
                <w:webHidden/>
              </w:rPr>
              <w:fldChar w:fldCharType="end"/>
            </w:r>
          </w:hyperlink>
        </w:p>
        <w:p w14:paraId="10CB0A80" w14:textId="77777777" w:rsidR="00372D1C" w:rsidRDefault="00CD274E">
          <w:pPr>
            <w:pStyle w:val="TOC2"/>
            <w:rPr>
              <w:b w:val="0"/>
              <w:color w:val="auto"/>
              <w:sz w:val="22"/>
              <w:szCs w:val="22"/>
            </w:rPr>
          </w:pPr>
          <w:hyperlink w:anchor="_Toc454431763" w:history="1">
            <w:r w:rsidR="00372D1C" w:rsidRPr="00101044">
              <w:rPr>
                <w:rStyle w:val="Hyperlink"/>
              </w:rPr>
              <w:t>COMMERCIAL</w:t>
            </w:r>
            <w:r w:rsidR="00372D1C">
              <w:rPr>
                <w:webHidden/>
              </w:rPr>
              <w:tab/>
            </w:r>
            <w:r w:rsidR="00372D1C">
              <w:rPr>
                <w:webHidden/>
              </w:rPr>
              <w:fldChar w:fldCharType="begin"/>
            </w:r>
            <w:r w:rsidR="00372D1C">
              <w:rPr>
                <w:webHidden/>
              </w:rPr>
              <w:instrText xml:space="preserve"> PAGEREF _Toc454431763 \h </w:instrText>
            </w:r>
            <w:r w:rsidR="00372D1C">
              <w:rPr>
                <w:webHidden/>
              </w:rPr>
            </w:r>
            <w:r w:rsidR="00372D1C">
              <w:rPr>
                <w:webHidden/>
              </w:rPr>
              <w:fldChar w:fldCharType="separate"/>
            </w:r>
            <w:r w:rsidR="00372D1C">
              <w:rPr>
                <w:webHidden/>
              </w:rPr>
              <w:t>8</w:t>
            </w:r>
            <w:r w:rsidR="00372D1C">
              <w:rPr>
                <w:webHidden/>
              </w:rPr>
              <w:fldChar w:fldCharType="end"/>
            </w:r>
          </w:hyperlink>
        </w:p>
        <w:p w14:paraId="585E82A0" w14:textId="77777777" w:rsidR="00372D1C" w:rsidRDefault="00CD274E">
          <w:pPr>
            <w:pStyle w:val="TOC1"/>
            <w:rPr>
              <w:b w:val="0"/>
              <w:bCs w:val="0"/>
              <w:color w:val="auto"/>
              <w:sz w:val="22"/>
              <w:szCs w:val="22"/>
            </w:rPr>
          </w:pPr>
          <w:hyperlink w:anchor="_Toc454431764" w:history="1">
            <w:r w:rsidR="00372D1C" w:rsidRPr="00101044">
              <w:rPr>
                <w:rStyle w:val="Hyperlink"/>
              </w:rPr>
              <w:t>Should-da – Could-da - Would-da</w:t>
            </w:r>
            <w:r w:rsidR="00372D1C">
              <w:rPr>
                <w:webHidden/>
              </w:rPr>
              <w:tab/>
            </w:r>
            <w:r w:rsidR="00372D1C">
              <w:rPr>
                <w:webHidden/>
              </w:rPr>
              <w:fldChar w:fldCharType="begin"/>
            </w:r>
            <w:r w:rsidR="00372D1C">
              <w:rPr>
                <w:webHidden/>
              </w:rPr>
              <w:instrText xml:space="preserve"> PAGEREF _Toc454431764 \h </w:instrText>
            </w:r>
            <w:r w:rsidR="00372D1C">
              <w:rPr>
                <w:webHidden/>
              </w:rPr>
            </w:r>
            <w:r w:rsidR="00372D1C">
              <w:rPr>
                <w:webHidden/>
              </w:rPr>
              <w:fldChar w:fldCharType="separate"/>
            </w:r>
            <w:r w:rsidR="00372D1C">
              <w:rPr>
                <w:webHidden/>
              </w:rPr>
              <w:t>9</w:t>
            </w:r>
            <w:r w:rsidR="00372D1C">
              <w:rPr>
                <w:webHidden/>
              </w:rPr>
              <w:fldChar w:fldCharType="end"/>
            </w:r>
          </w:hyperlink>
        </w:p>
        <w:p w14:paraId="3CC621D2" w14:textId="77777777" w:rsidR="00372D1C" w:rsidRDefault="00CD274E">
          <w:pPr>
            <w:pStyle w:val="TOC2"/>
            <w:rPr>
              <w:b w:val="0"/>
              <w:color w:val="auto"/>
              <w:sz w:val="22"/>
              <w:szCs w:val="22"/>
            </w:rPr>
          </w:pPr>
          <w:hyperlink w:anchor="_Toc454431765" w:history="1">
            <w:r w:rsidR="00372D1C" w:rsidRPr="00101044">
              <w:rPr>
                <w:rStyle w:val="Hyperlink"/>
              </w:rPr>
              <w:t>Hurricane Prep</w:t>
            </w:r>
            <w:r w:rsidR="00372D1C">
              <w:rPr>
                <w:webHidden/>
              </w:rPr>
              <w:tab/>
            </w:r>
            <w:r w:rsidR="00372D1C">
              <w:rPr>
                <w:webHidden/>
              </w:rPr>
              <w:fldChar w:fldCharType="begin"/>
            </w:r>
            <w:r w:rsidR="00372D1C">
              <w:rPr>
                <w:webHidden/>
              </w:rPr>
              <w:instrText xml:space="preserve"> PAGEREF _Toc454431765 \h </w:instrText>
            </w:r>
            <w:r w:rsidR="00372D1C">
              <w:rPr>
                <w:webHidden/>
              </w:rPr>
            </w:r>
            <w:r w:rsidR="00372D1C">
              <w:rPr>
                <w:webHidden/>
              </w:rPr>
              <w:fldChar w:fldCharType="separate"/>
            </w:r>
            <w:r w:rsidR="00372D1C">
              <w:rPr>
                <w:webHidden/>
              </w:rPr>
              <w:t>9</w:t>
            </w:r>
            <w:r w:rsidR="00372D1C">
              <w:rPr>
                <w:webHidden/>
              </w:rPr>
              <w:fldChar w:fldCharType="end"/>
            </w:r>
          </w:hyperlink>
        </w:p>
        <w:p w14:paraId="2AD17BD6" w14:textId="77777777" w:rsidR="00372D1C" w:rsidRDefault="003B7FF5">
          <w:pPr>
            <w:rPr>
              <w:b/>
              <w:bCs/>
              <w:noProof/>
            </w:rPr>
          </w:pPr>
          <w:r>
            <w:rPr>
              <w:b/>
              <w:bCs/>
              <w:noProof/>
            </w:rPr>
            <w:fldChar w:fldCharType="end"/>
          </w:r>
        </w:p>
        <w:p w14:paraId="324484DC" w14:textId="41887F28" w:rsidR="003B7FF5" w:rsidRDefault="00CD274E"/>
      </w:sdtContent>
    </w:sdt>
    <w:p w14:paraId="5D9F4785" w14:textId="77777777" w:rsidR="00372D1C" w:rsidRDefault="00372D1C" w:rsidP="007763FF">
      <w:pPr>
        <w:pStyle w:val="Heading1"/>
        <w:jc w:val="center"/>
        <w:rPr>
          <w:b/>
          <w:color w:val="FF5C0B" w:themeColor="accent3"/>
        </w:rPr>
      </w:pPr>
      <w:r>
        <w:rPr>
          <w:b/>
          <w:color w:val="FF5C0B" w:themeColor="accent3"/>
        </w:rPr>
        <w:t>Topic Links</w:t>
      </w:r>
    </w:p>
    <w:p w14:paraId="5FBC750F" w14:textId="3DEBFA67" w:rsidR="007144E5" w:rsidRPr="007144E5" w:rsidRDefault="009C6675" w:rsidP="007144E5">
      <w:pPr>
        <w:spacing w:after="0"/>
        <w:jc w:val="center"/>
        <w:rPr>
          <w:b/>
          <w:sz w:val="24"/>
          <w:szCs w:val="24"/>
        </w:rPr>
      </w:pPr>
      <w:r w:rsidRPr="007144E5">
        <w:rPr>
          <w:b/>
          <w:sz w:val="24"/>
          <w:szCs w:val="24"/>
        </w:rPr>
        <w:t>ZIKA VIRUS</w:t>
      </w:r>
    </w:p>
    <w:p w14:paraId="4571FCC1" w14:textId="77777777" w:rsidR="007144E5" w:rsidRDefault="007144E5" w:rsidP="00372D1C">
      <w:pPr>
        <w:spacing w:after="0"/>
        <w:rPr>
          <w:b/>
        </w:rPr>
      </w:pPr>
    </w:p>
    <w:p w14:paraId="14E0C7FF" w14:textId="5BE39903" w:rsidR="009C6675" w:rsidRDefault="00CD274E" w:rsidP="00372D1C">
      <w:pPr>
        <w:spacing w:after="0"/>
        <w:rPr>
          <w:b/>
          <w:sz w:val="20"/>
          <w:szCs w:val="20"/>
        </w:rPr>
      </w:pPr>
      <w:hyperlink r:id="rId9" w:history="1">
        <w:r w:rsidR="009C6675" w:rsidRPr="0085685E">
          <w:rPr>
            <w:rStyle w:val="Hyperlink"/>
            <w:b/>
            <w:sz w:val="20"/>
            <w:szCs w:val="20"/>
          </w:rPr>
          <w:t>http://mosquito.ifas.ufl.edu/Documents/USDA_Zika_Pest_Alert.pdf</w:t>
        </w:r>
      </w:hyperlink>
      <w:r w:rsidR="007144E5">
        <w:rPr>
          <w:b/>
          <w:sz w:val="20"/>
          <w:szCs w:val="20"/>
        </w:rPr>
        <w:t xml:space="preserve"> </w:t>
      </w:r>
    </w:p>
    <w:p w14:paraId="2C082B62" w14:textId="419586D5" w:rsidR="007144E5" w:rsidRDefault="007144E5" w:rsidP="00372D1C">
      <w:pPr>
        <w:spacing w:after="0"/>
        <w:rPr>
          <w:b/>
          <w:sz w:val="20"/>
          <w:szCs w:val="20"/>
        </w:rPr>
      </w:pPr>
    </w:p>
    <w:p w14:paraId="40BECEF0" w14:textId="35A80E9B" w:rsidR="0085685E" w:rsidRPr="0085685E" w:rsidRDefault="00CD274E" w:rsidP="00372D1C">
      <w:pPr>
        <w:spacing w:after="0"/>
        <w:rPr>
          <w:b/>
          <w:sz w:val="20"/>
          <w:szCs w:val="20"/>
        </w:rPr>
      </w:pPr>
      <w:hyperlink r:id="rId10" w:history="1">
        <w:r w:rsidR="0085685E" w:rsidRPr="00696BC2">
          <w:rPr>
            <w:rStyle w:val="Hyperlink"/>
            <w:b/>
            <w:sz w:val="20"/>
            <w:szCs w:val="20"/>
          </w:rPr>
          <w:t>http://stlucie.ifas.ufl.edu/pdfs/natural_resources/2016/Zika-February2016.pdf</w:t>
        </w:r>
      </w:hyperlink>
      <w:r w:rsidR="0085685E">
        <w:rPr>
          <w:b/>
          <w:sz w:val="20"/>
          <w:szCs w:val="20"/>
        </w:rPr>
        <w:t xml:space="preserve"> </w:t>
      </w:r>
    </w:p>
    <w:p w14:paraId="0E655124" w14:textId="0B452C40" w:rsidR="009C6675" w:rsidRDefault="007144E5" w:rsidP="00372D1C">
      <w:pPr>
        <w:spacing w:after="0"/>
        <w:rPr>
          <w:b/>
        </w:rPr>
      </w:pPr>
      <w:r>
        <w:rPr>
          <w:b/>
          <w:noProof/>
          <w:sz w:val="20"/>
          <w:szCs w:val="20"/>
        </w:rPr>
        <w:drawing>
          <wp:anchor distT="0" distB="0" distL="114300" distR="114300" simplePos="0" relativeHeight="251819520" behindDoc="0" locked="0" layoutInCell="1" allowOverlap="1" wp14:anchorId="0B3B90A5" wp14:editId="0C597A7B">
            <wp:simplePos x="0" y="0"/>
            <wp:positionH relativeFrom="column">
              <wp:posOffset>254000</wp:posOffset>
            </wp:positionH>
            <wp:positionV relativeFrom="paragraph">
              <wp:posOffset>123190</wp:posOffset>
            </wp:positionV>
            <wp:extent cx="2641600" cy="1565275"/>
            <wp:effectExtent l="19050" t="19050" r="25400" b="15875"/>
            <wp:wrapTight wrapText="bothSides">
              <wp:wrapPolygon edited="0">
                <wp:start x="-156" y="-263"/>
                <wp:lineTo x="-156" y="21556"/>
                <wp:lineTo x="21652" y="21556"/>
                <wp:lineTo x="21652" y="-263"/>
                <wp:lineTo x="-156" y="-263"/>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zika_mosquitoes.jpg"/>
                    <pic:cNvPicPr/>
                  </pic:nvPicPr>
                  <pic:blipFill>
                    <a:blip r:embed="rId11">
                      <a:extLst>
                        <a:ext uri="{28A0092B-C50C-407E-A947-70E740481C1C}">
                          <a14:useLocalDpi xmlns:a14="http://schemas.microsoft.com/office/drawing/2010/main" val="0"/>
                        </a:ext>
                      </a:extLst>
                    </a:blip>
                    <a:stretch>
                      <a:fillRect/>
                    </a:stretch>
                  </pic:blipFill>
                  <pic:spPr>
                    <a:xfrm>
                      <a:off x="0" y="0"/>
                      <a:ext cx="2641600" cy="15652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D5460A5" w14:textId="7C321A86" w:rsidR="00372D1C" w:rsidRDefault="00372D1C" w:rsidP="00372D1C"/>
    <w:p w14:paraId="596419C4" w14:textId="77777777" w:rsidR="007144E5" w:rsidRDefault="007144E5" w:rsidP="00372D1C"/>
    <w:p w14:paraId="703D60EC" w14:textId="77777777" w:rsidR="007144E5" w:rsidRDefault="007144E5" w:rsidP="00372D1C"/>
    <w:p w14:paraId="7DBC2D13" w14:textId="77777777" w:rsidR="007144E5" w:rsidRDefault="007144E5" w:rsidP="00372D1C"/>
    <w:p w14:paraId="371A2F1C" w14:textId="77777777" w:rsidR="007144E5" w:rsidRDefault="007144E5" w:rsidP="00372D1C"/>
    <w:p w14:paraId="028E0CBC" w14:textId="77777777" w:rsidR="007144E5" w:rsidRDefault="007144E5" w:rsidP="00372D1C"/>
    <w:p w14:paraId="58067DF5" w14:textId="4287AF7A" w:rsidR="003850EF" w:rsidRDefault="003850EF" w:rsidP="00372D1C">
      <w:r>
        <w:br w:type="page"/>
      </w:r>
    </w:p>
    <w:p w14:paraId="09D148A9" w14:textId="7797E374" w:rsidR="00093932" w:rsidRPr="00093932" w:rsidRDefault="00093932" w:rsidP="00093932">
      <w:pPr>
        <w:pStyle w:val="Heading1"/>
        <w:jc w:val="center"/>
        <w:rPr>
          <w:b/>
        </w:rPr>
      </w:pPr>
      <w:bookmarkStart w:id="3" w:name="_Toc454431753"/>
      <w:r w:rsidRPr="00093932">
        <w:rPr>
          <w:b/>
        </w:rPr>
        <w:lastRenderedPageBreak/>
        <w:t>What’s Cookin’</w:t>
      </w:r>
      <w:bookmarkEnd w:id="3"/>
    </w:p>
    <w:p w14:paraId="774E9BA3" w14:textId="3E60FDBE" w:rsidR="008166A5" w:rsidRPr="007E4FDF" w:rsidRDefault="008166A5" w:rsidP="00093932">
      <w:pPr>
        <w:pStyle w:val="Heading2"/>
        <w:rPr>
          <w:b/>
          <w:color w:val="002060"/>
          <w:sz w:val="32"/>
          <w:szCs w:val="32"/>
        </w:rPr>
      </w:pPr>
      <w:bookmarkStart w:id="4" w:name="_Toc454431754"/>
      <w:r w:rsidRPr="007E4FDF">
        <w:rPr>
          <w:b/>
          <w:color w:val="002060"/>
          <w:sz w:val="32"/>
          <w:szCs w:val="32"/>
        </w:rPr>
        <w:t>UF/IFAS</w:t>
      </w:r>
      <w:r w:rsidR="008D0EB0" w:rsidRPr="007E4FDF">
        <w:rPr>
          <w:b/>
          <w:color w:val="002060"/>
          <w:sz w:val="32"/>
          <w:szCs w:val="32"/>
        </w:rPr>
        <w:t xml:space="preserve"> and</w:t>
      </w:r>
      <w:r w:rsidRPr="007E4FDF">
        <w:rPr>
          <w:b/>
          <w:color w:val="002060"/>
          <w:sz w:val="32"/>
          <w:szCs w:val="32"/>
        </w:rPr>
        <w:t xml:space="preserve"> Chef David Bearl team</w:t>
      </w:r>
      <w:r w:rsidR="008D0EB0" w:rsidRPr="007E4FDF">
        <w:rPr>
          <w:b/>
          <w:color w:val="002060"/>
          <w:sz w:val="32"/>
          <w:szCs w:val="32"/>
        </w:rPr>
        <w:t xml:space="preserve"> </w:t>
      </w:r>
      <w:r w:rsidRPr="007E4FDF">
        <w:rPr>
          <w:b/>
          <w:color w:val="002060"/>
          <w:sz w:val="32"/>
          <w:szCs w:val="32"/>
        </w:rPr>
        <w:t>up with Bok Tower Gardens</w:t>
      </w:r>
      <w:bookmarkEnd w:id="4"/>
    </w:p>
    <w:p w14:paraId="3F672E4D" w14:textId="0F22F536" w:rsidR="00093932" w:rsidRPr="00093932" w:rsidRDefault="000B2961" w:rsidP="00093932">
      <w:r>
        <w:rPr>
          <w:noProof/>
        </w:rPr>
        <w:drawing>
          <wp:anchor distT="0" distB="0" distL="114300" distR="114300" simplePos="0" relativeHeight="251816448" behindDoc="0" locked="0" layoutInCell="1" allowOverlap="1" wp14:anchorId="4A6166B9" wp14:editId="36AA2C7A">
            <wp:simplePos x="0" y="0"/>
            <wp:positionH relativeFrom="column">
              <wp:posOffset>232410</wp:posOffset>
            </wp:positionH>
            <wp:positionV relativeFrom="paragraph">
              <wp:posOffset>69850</wp:posOffset>
            </wp:positionV>
            <wp:extent cx="2667000" cy="881380"/>
            <wp:effectExtent l="19050" t="19050" r="19050" b="13970"/>
            <wp:wrapTight wrapText="bothSides">
              <wp:wrapPolygon edited="0">
                <wp:start x="-154" y="-467"/>
                <wp:lineTo x="-154" y="21476"/>
                <wp:lineTo x="21600" y="21476"/>
                <wp:lineTo x="21600" y="-467"/>
                <wp:lineTo x="-154" y="-46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f-bear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0" cy="8813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BB9A060" w14:textId="7CA2DDC6" w:rsidR="005D3723" w:rsidRPr="00A07642" w:rsidRDefault="008166A5" w:rsidP="005D3723">
      <w:pPr>
        <w:pStyle w:val="NoSpacing"/>
        <w:rPr>
          <w:b/>
        </w:rPr>
      </w:pPr>
      <w:r w:rsidRPr="008166A5">
        <w:t>Forty Florida middle school students learn</w:t>
      </w:r>
      <w:r>
        <w:t>ed</w:t>
      </w:r>
      <w:r w:rsidRPr="008166A5">
        <w:t xml:space="preserve"> to cook fresh, healthy meals with a professional chef, thanks to the partnership between University of Florida Institute of Food and Agricultural Sciences Extension and Bok Tower Gardens.</w:t>
      </w:r>
      <w:r w:rsidR="005D3723" w:rsidRPr="005D3723">
        <w:t xml:space="preserve"> </w:t>
      </w:r>
      <w:r w:rsidR="005D3723" w:rsidRPr="008166A5">
        <w:t>The cooking demonstration</w:t>
      </w:r>
      <w:r w:rsidR="005D3723">
        <w:t xml:space="preserve"> held</w:t>
      </w:r>
      <w:r w:rsidR="005D3723" w:rsidRPr="008166A5">
        <w:t xml:space="preserve"> May 20</w:t>
      </w:r>
      <w:r w:rsidR="005D3723">
        <w:t>,</w:t>
      </w:r>
      <w:r w:rsidR="005D3723" w:rsidRPr="008166A5">
        <w:t xml:space="preserve"> </w:t>
      </w:r>
      <w:r w:rsidR="005D3723">
        <w:t>2016</w:t>
      </w:r>
      <w:r w:rsidR="00093932">
        <w:t>,</w:t>
      </w:r>
      <w:r w:rsidR="005D3723">
        <w:t xml:space="preserve"> </w:t>
      </w:r>
      <w:r w:rsidR="005D3723" w:rsidRPr="008166A5">
        <w:t>celebrate</w:t>
      </w:r>
      <w:r w:rsidR="005D3723">
        <w:t>d</w:t>
      </w:r>
      <w:r w:rsidR="005D3723" w:rsidRPr="008166A5">
        <w:t xml:space="preserve"> the recent opening of the new </w:t>
      </w:r>
      <w:r w:rsidR="005D3723" w:rsidRPr="00A07642">
        <w:rPr>
          <w:b/>
        </w:rPr>
        <w:t>Outdoor Kitchen and Edible Garden at Bok Tower Gardens.</w:t>
      </w:r>
    </w:p>
    <w:p w14:paraId="25564512" w14:textId="4C358A94" w:rsidR="008166A5" w:rsidRPr="008166A5" w:rsidRDefault="008166A5" w:rsidP="008166A5">
      <w:pPr>
        <w:pStyle w:val="NoSpacing"/>
      </w:pPr>
    </w:p>
    <w:p w14:paraId="71000D3D" w14:textId="09CBC71B" w:rsidR="008166A5" w:rsidRPr="008166A5" w:rsidRDefault="005D3723" w:rsidP="008166A5">
      <w:pPr>
        <w:pStyle w:val="NoSpacing"/>
      </w:pPr>
      <w:r w:rsidRPr="008166A5">
        <w:t>Tricia Martin, director of education at Bok Tower Gardens</w:t>
      </w:r>
      <w:r>
        <w:t>,</w:t>
      </w:r>
      <w:r w:rsidRPr="008166A5">
        <w:t xml:space="preserve"> worked with </w:t>
      </w:r>
      <w:r w:rsidRPr="005D3723">
        <w:t>said Chef David Bearl</w:t>
      </w:r>
      <w:r w:rsidRPr="008166A5">
        <w:t xml:space="preserve"> to design the kitchen with a chef’s needs in mind. The kitchen features state-of-the-art appliances, a wood-fired brick oven, granite countertops and seating for 40 people.</w:t>
      </w:r>
      <w:r w:rsidR="000B2961">
        <w:t xml:space="preserve"> </w:t>
      </w:r>
      <w:r w:rsidR="008166A5" w:rsidRPr="008166A5">
        <w:t>The Outdoor Kitchen and Edible Garden will inspire meals prepared with the seasonal fruits and vegetables grown onsite</w:t>
      </w:r>
      <w:r w:rsidR="000E12E2">
        <w:t>.</w:t>
      </w:r>
    </w:p>
    <w:p w14:paraId="2E1A3202" w14:textId="3C9FB21B" w:rsidR="008D0EB0" w:rsidRDefault="008D0EB0" w:rsidP="008166A5">
      <w:pPr>
        <w:pStyle w:val="NoSpacing"/>
      </w:pPr>
    </w:p>
    <w:p w14:paraId="65846B1B" w14:textId="55808635" w:rsidR="008166A5" w:rsidRDefault="003242E0" w:rsidP="008166A5">
      <w:pPr>
        <w:pStyle w:val="NoSpacing"/>
      </w:pPr>
      <w:r>
        <w:rPr>
          <w:noProof/>
        </w:rPr>
        <w:drawing>
          <wp:anchor distT="0" distB="0" distL="114300" distR="114300" simplePos="0" relativeHeight="251817472" behindDoc="0" locked="0" layoutInCell="1" allowOverlap="1" wp14:anchorId="067B758F" wp14:editId="5428319B">
            <wp:simplePos x="0" y="0"/>
            <wp:positionH relativeFrom="column">
              <wp:posOffset>3610610</wp:posOffset>
            </wp:positionH>
            <wp:positionV relativeFrom="page">
              <wp:posOffset>5687695</wp:posOffset>
            </wp:positionV>
            <wp:extent cx="3273552" cy="2304288"/>
            <wp:effectExtent l="19050" t="19050" r="22225" b="20320"/>
            <wp:wrapTight wrapText="bothSides">
              <wp:wrapPolygon edited="0">
                <wp:start x="-126" y="-179"/>
                <wp:lineTo x="-126" y="21612"/>
                <wp:lineTo x="21621" y="21612"/>
                <wp:lineTo x="21621" y="-179"/>
                <wp:lineTo x="-126" y="-179"/>
              </wp:wrapPolygon>
            </wp:wrapTight>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lanting-seeds-harvest-cambodia-families.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3273552" cy="2304288"/>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8166A5" w:rsidRPr="008166A5">
        <w:t>Local high school students who are part of their school’s culinary program will work as Bearl’s sous chefs and act as mentors for the middle schoolers.</w:t>
      </w:r>
    </w:p>
    <w:p w14:paraId="35AA6EA8" w14:textId="21CF8114" w:rsidR="008D0EB0" w:rsidRPr="008166A5" w:rsidRDefault="008D0EB0" w:rsidP="008166A5">
      <w:pPr>
        <w:pStyle w:val="NoSpacing"/>
      </w:pPr>
    </w:p>
    <w:p w14:paraId="5C7A2A4D" w14:textId="6A24F5DB" w:rsidR="008166A5" w:rsidRPr="008166A5" w:rsidRDefault="008166A5" w:rsidP="008166A5">
      <w:pPr>
        <w:pStyle w:val="NoSpacing"/>
      </w:pPr>
      <w:r w:rsidRPr="008166A5">
        <w:t xml:space="preserve">In addition to teaching kids about nutrition and </w:t>
      </w:r>
      <w:r w:rsidR="00E31323">
        <w:t>food sources</w:t>
      </w:r>
      <w:r w:rsidRPr="008166A5">
        <w:t xml:space="preserve">, Martin sees the cooking demonstration as chance to </w:t>
      </w:r>
      <w:r w:rsidR="00E31323">
        <w:t>demonstrate</w:t>
      </w:r>
      <w:r w:rsidRPr="008166A5">
        <w:t xml:space="preserve"> career opportunities in the culinary arts.</w:t>
      </w:r>
    </w:p>
    <w:p w14:paraId="3658FAB5" w14:textId="3C283C79" w:rsidR="008166A5" w:rsidRPr="008166A5" w:rsidRDefault="008166A5" w:rsidP="008166A5">
      <w:pPr>
        <w:pStyle w:val="NoSpacing"/>
      </w:pPr>
      <w:r w:rsidRPr="008166A5">
        <w:t>This event will further strengthen the partnership between UF/IFAS and Bok Tower Gardens, and help serve the mission of both institutions to encourage healthy living and appreciation of natural resources, Martin said.</w:t>
      </w:r>
    </w:p>
    <w:p w14:paraId="70E448DE" w14:textId="77777777" w:rsidR="00420FB3" w:rsidRDefault="00420FB3" w:rsidP="008166A5">
      <w:pPr>
        <w:pStyle w:val="NoSpacing"/>
      </w:pPr>
    </w:p>
    <w:p w14:paraId="48B74748" w14:textId="77777777" w:rsidR="008166A5" w:rsidRPr="008166A5" w:rsidRDefault="008166A5" w:rsidP="008166A5">
      <w:pPr>
        <w:pStyle w:val="NoSpacing"/>
      </w:pPr>
      <w:r w:rsidRPr="008166A5">
        <w:t>The Outdoor Kitchen and Edible Garden “represents the goals of the partnership to provide experiential education that’s going to enrich people’s lives,” Martin said.</w:t>
      </w:r>
    </w:p>
    <w:p w14:paraId="00CC5A46" w14:textId="77777777" w:rsidR="00420FB3" w:rsidRDefault="00420FB3" w:rsidP="008166A5">
      <w:pPr>
        <w:pStyle w:val="NoSpacing"/>
      </w:pPr>
    </w:p>
    <w:p w14:paraId="28DF3E49" w14:textId="45B2A337" w:rsidR="00093932" w:rsidRPr="008166A5" w:rsidRDefault="008166A5" w:rsidP="00093932">
      <w:pPr>
        <w:pStyle w:val="NoSpacing"/>
      </w:pPr>
      <w:r w:rsidRPr="008166A5">
        <w:t>“Bok Tower is a teaching institution,” said Bearl, “and these kinds of partnerships only help spread the word about UF/IFAS.”</w:t>
      </w:r>
      <w:r w:rsidR="00093932" w:rsidRPr="00093932">
        <w:t xml:space="preserve"> </w:t>
      </w:r>
      <w:r w:rsidR="00093932" w:rsidRPr="008166A5">
        <w:t>Bearl trains program assistants in the UF/IFAS Family Nutrition Program and is the UF/IFAS Farm to School chef</w:t>
      </w:r>
      <w:r w:rsidR="00222B90">
        <w:t xml:space="preserve"> and</w:t>
      </w:r>
      <w:r w:rsidR="00093932" w:rsidRPr="008166A5">
        <w:t xml:space="preserve"> is certified by the American Culinary Federation.</w:t>
      </w:r>
    </w:p>
    <w:p w14:paraId="7810DBB4" w14:textId="059F2F42" w:rsidR="00093932" w:rsidRPr="007E4FDF" w:rsidRDefault="00093932" w:rsidP="00093932">
      <w:pPr>
        <w:pStyle w:val="Heading2"/>
        <w:jc w:val="center"/>
        <w:rPr>
          <w:b/>
          <w:color w:val="002060"/>
          <w:sz w:val="32"/>
          <w:szCs w:val="32"/>
        </w:rPr>
      </w:pPr>
      <w:bookmarkStart w:id="5" w:name="_Toc454431755"/>
      <w:r w:rsidRPr="007E4FDF">
        <w:rPr>
          <w:b/>
          <w:color w:val="002060"/>
          <w:sz w:val="32"/>
          <w:szCs w:val="32"/>
        </w:rPr>
        <w:t xml:space="preserve">Goldsboro </w:t>
      </w:r>
      <w:r w:rsidR="007E4FDF">
        <w:rPr>
          <w:b/>
          <w:color w:val="002060"/>
          <w:sz w:val="32"/>
          <w:szCs w:val="32"/>
        </w:rPr>
        <w:t xml:space="preserve">Elementary </w:t>
      </w:r>
      <w:r w:rsidRPr="007E4FDF">
        <w:rPr>
          <w:b/>
          <w:color w:val="002060"/>
          <w:sz w:val="32"/>
          <w:szCs w:val="32"/>
        </w:rPr>
        <w:t xml:space="preserve">students </w:t>
      </w:r>
      <w:r w:rsidR="00630977">
        <w:rPr>
          <w:b/>
          <w:color w:val="002060"/>
          <w:sz w:val="32"/>
          <w:szCs w:val="32"/>
        </w:rPr>
        <w:t>learn gardening</w:t>
      </w:r>
      <w:r w:rsidRPr="007E4FDF">
        <w:rPr>
          <w:b/>
          <w:color w:val="002060"/>
          <w:sz w:val="32"/>
          <w:szCs w:val="32"/>
        </w:rPr>
        <w:t xml:space="preserve"> </w:t>
      </w:r>
      <w:r w:rsidR="00630977">
        <w:rPr>
          <w:b/>
          <w:color w:val="002060"/>
          <w:sz w:val="32"/>
          <w:szCs w:val="32"/>
        </w:rPr>
        <w:t>for</w:t>
      </w:r>
      <w:r w:rsidRPr="007E4FDF">
        <w:rPr>
          <w:b/>
          <w:color w:val="002060"/>
          <w:sz w:val="32"/>
          <w:szCs w:val="32"/>
        </w:rPr>
        <w:t xml:space="preserve"> </w:t>
      </w:r>
      <w:r w:rsidR="00630977">
        <w:rPr>
          <w:b/>
          <w:color w:val="002060"/>
          <w:sz w:val="32"/>
          <w:szCs w:val="32"/>
        </w:rPr>
        <w:t>fresh produce</w:t>
      </w:r>
      <w:bookmarkEnd w:id="5"/>
      <w:r w:rsidR="00630977">
        <w:rPr>
          <w:b/>
          <w:color w:val="002060"/>
          <w:sz w:val="32"/>
          <w:szCs w:val="32"/>
        </w:rPr>
        <w:t xml:space="preserve"> </w:t>
      </w:r>
    </w:p>
    <w:p w14:paraId="618EADF2" w14:textId="77777777" w:rsidR="00093932" w:rsidRPr="00093932" w:rsidRDefault="00093932" w:rsidP="00093932"/>
    <w:p w14:paraId="4E3BDE18" w14:textId="7A85FB1B" w:rsidR="00222B90" w:rsidRDefault="00222B90" w:rsidP="00222B90">
      <w:r>
        <w:t xml:space="preserve">Seminole County is one of only six districts in the nation to participate in the Activate for Kids program, and about half of the schools in the district have started some sort of wellness initiative. Since the program’s launch, about half of the middle schools and two high schools have also joined. </w:t>
      </w:r>
    </w:p>
    <w:p w14:paraId="4743CAB5" w14:textId="5DC83DD9" w:rsidR="00E9314D" w:rsidRDefault="00420FB3" w:rsidP="00E9314D">
      <w:r>
        <w:t xml:space="preserve">The vegetable gardening at </w:t>
      </w:r>
      <w:r w:rsidRPr="00D70157">
        <w:rPr>
          <w:b/>
        </w:rPr>
        <w:t xml:space="preserve">Goldsboro Elementary in Sanford </w:t>
      </w:r>
      <w:r>
        <w:t xml:space="preserve">has been an ongoing successful project for many seasons and has incorporated the cooking element on several occasions, using the school kitchen. Not as fancy </w:t>
      </w:r>
      <w:r w:rsidR="00222B90">
        <w:t xml:space="preserve">as Bok Towers </w:t>
      </w:r>
      <w:r>
        <w:t>but surely as effective. Which goes to show y</w:t>
      </w:r>
      <w:r w:rsidR="00222B90">
        <w:t>ou: it doesn’t matter where you</w:t>
      </w:r>
      <w:r>
        <w:t xml:space="preserve"> cook your home grown</w:t>
      </w:r>
      <w:r w:rsidR="00093932">
        <w:t>s -</w:t>
      </w:r>
      <w:r>
        <w:t xml:space="preserve"> just who has the privilege of eating them.</w:t>
      </w:r>
      <w:r w:rsidR="00E9314D" w:rsidRPr="00E9314D">
        <w:t xml:space="preserve"> </w:t>
      </w:r>
    </w:p>
    <w:p w14:paraId="3A3090D1" w14:textId="20F206BB" w:rsidR="00D70157" w:rsidRDefault="00D70157" w:rsidP="00D70157">
      <w:pPr>
        <w:rPr>
          <w:b/>
          <w:color w:val="002060"/>
          <w:sz w:val="24"/>
          <w:szCs w:val="24"/>
        </w:rPr>
      </w:pPr>
      <w:r w:rsidRPr="00074512">
        <w:rPr>
          <w:rStyle w:val="Heading5Char"/>
          <w:color w:val="002060"/>
          <w:sz w:val="24"/>
          <w:szCs w:val="24"/>
        </w:rPr>
        <w:t>The garden</w:t>
      </w:r>
      <w:r w:rsidR="00E9314D" w:rsidRPr="00074512">
        <w:rPr>
          <w:rStyle w:val="Heading5Char"/>
          <w:color w:val="002060"/>
          <w:sz w:val="24"/>
          <w:szCs w:val="24"/>
        </w:rPr>
        <w:t>s</w:t>
      </w:r>
      <w:r w:rsidRPr="00074512">
        <w:rPr>
          <w:rStyle w:val="Heading5Char"/>
          <w:color w:val="002060"/>
          <w:sz w:val="24"/>
          <w:szCs w:val="24"/>
        </w:rPr>
        <w:t xml:space="preserve">, which </w:t>
      </w:r>
      <w:r w:rsidR="00E9314D" w:rsidRPr="00074512">
        <w:rPr>
          <w:rStyle w:val="Heading5Char"/>
          <w:color w:val="002060"/>
          <w:sz w:val="24"/>
          <w:szCs w:val="24"/>
        </w:rPr>
        <w:t>are</w:t>
      </w:r>
      <w:r w:rsidRPr="00074512">
        <w:rPr>
          <w:rStyle w:val="Heading5Char"/>
          <w:color w:val="002060"/>
          <w:sz w:val="24"/>
          <w:szCs w:val="24"/>
        </w:rPr>
        <w:t xml:space="preserve"> part of a program called </w:t>
      </w:r>
      <w:r w:rsidRPr="00074512">
        <w:rPr>
          <w:rStyle w:val="Heading5Char"/>
          <w:b/>
          <w:color w:val="002060"/>
          <w:sz w:val="24"/>
          <w:szCs w:val="24"/>
        </w:rPr>
        <w:t>Seeds of Change</w:t>
      </w:r>
      <w:r w:rsidRPr="00074512">
        <w:rPr>
          <w:rStyle w:val="Heading5Char"/>
          <w:color w:val="002060"/>
          <w:sz w:val="24"/>
          <w:szCs w:val="24"/>
        </w:rPr>
        <w:t xml:space="preserve">, </w:t>
      </w:r>
      <w:r w:rsidR="00C553AE">
        <w:rPr>
          <w:rStyle w:val="Heading5Char"/>
          <w:color w:val="002060"/>
          <w:sz w:val="24"/>
          <w:szCs w:val="24"/>
        </w:rPr>
        <w:t>teach</w:t>
      </w:r>
      <w:r w:rsidRPr="00074512">
        <w:rPr>
          <w:rStyle w:val="Heading5Char"/>
          <w:color w:val="002060"/>
          <w:sz w:val="24"/>
          <w:szCs w:val="24"/>
        </w:rPr>
        <w:t xml:space="preserve"> students the importance of healthy eating habits and allows science teachers to show students the process of growing food. </w:t>
      </w:r>
      <w:r w:rsidR="00D15A7F" w:rsidRPr="00074512">
        <w:rPr>
          <w:rStyle w:val="Heading5Char"/>
          <w:b/>
          <w:color w:val="002060"/>
          <w:sz w:val="24"/>
          <w:szCs w:val="24"/>
        </w:rPr>
        <w:t>Seminole County Master Gardeners</w:t>
      </w:r>
      <w:r w:rsidR="00D15A7F" w:rsidRPr="00074512">
        <w:rPr>
          <w:rStyle w:val="Heading5Char"/>
          <w:color w:val="002060"/>
          <w:sz w:val="24"/>
          <w:szCs w:val="24"/>
        </w:rPr>
        <w:t xml:space="preserve"> are the teachers </w:t>
      </w:r>
      <w:r w:rsidR="00E9314D" w:rsidRPr="00074512">
        <w:rPr>
          <w:rStyle w:val="Heading5Char"/>
          <w:color w:val="002060"/>
          <w:sz w:val="24"/>
          <w:szCs w:val="24"/>
        </w:rPr>
        <w:t xml:space="preserve">of designing, planting and maintenance of </w:t>
      </w:r>
      <w:r w:rsidR="00D15A7F" w:rsidRPr="00074512">
        <w:rPr>
          <w:rStyle w:val="Heading5Char"/>
          <w:color w:val="002060"/>
          <w:sz w:val="24"/>
          <w:szCs w:val="24"/>
        </w:rPr>
        <w:t>the</w:t>
      </w:r>
      <w:r w:rsidR="001D2556" w:rsidRPr="00074512">
        <w:rPr>
          <w:rStyle w:val="Heading5Char"/>
          <w:color w:val="002060"/>
          <w:sz w:val="24"/>
          <w:szCs w:val="24"/>
        </w:rPr>
        <w:t xml:space="preserve"> </w:t>
      </w:r>
      <w:r w:rsidR="007144E5">
        <w:rPr>
          <w:rStyle w:val="Heading5Char"/>
          <w:color w:val="002060"/>
          <w:sz w:val="24"/>
          <w:szCs w:val="24"/>
        </w:rPr>
        <w:t xml:space="preserve">raised bed </w:t>
      </w:r>
      <w:r w:rsidR="001D2556" w:rsidRPr="00074512">
        <w:rPr>
          <w:rStyle w:val="Heading5Char"/>
          <w:color w:val="002060"/>
          <w:sz w:val="24"/>
          <w:szCs w:val="24"/>
        </w:rPr>
        <w:t>vegetable</w:t>
      </w:r>
      <w:r w:rsidR="00D15A7F" w:rsidRPr="00074512">
        <w:rPr>
          <w:rStyle w:val="Heading5Char"/>
          <w:color w:val="002060"/>
          <w:sz w:val="24"/>
          <w:szCs w:val="24"/>
        </w:rPr>
        <w:t xml:space="preserve"> gardens</w:t>
      </w:r>
      <w:r w:rsidR="00D15A7F" w:rsidRPr="00074512">
        <w:rPr>
          <w:b/>
          <w:color w:val="002060"/>
          <w:sz w:val="24"/>
          <w:szCs w:val="24"/>
        </w:rPr>
        <w:t>.</w:t>
      </w:r>
    </w:p>
    <w:p w14:paraId="0F2A79C6" w14:textId="256FC5D2" w:rsidR="00074512" w:rsidRDefault="00074512" w:rsidP="008166A5">
      <w:pPr>
        <w:pStyle w:val="NoSpacing"/>
      </w:pPr>
      <w:r w:rsidRPr="008166A5">
        <w:t xml:space="preserve">Sources: </w:t>
      </w:r>
    </w:p>
    <w:p w14:paraId="6749F215" w14:textId="5566AB2E" w:rsidR="00074512" w:rsidRDefault="00074512" w:rsidP="00074512">
      <w:pPr>
        <w:pStyle w:val="NoSpacing"/>
        <w:numPr>
          <w:ilvl w:val="0"/>
          <w:numId w:val="23"/>
        </w:numPr>
      </w:pPr>
      <w:r w:rsidRPr="008166A5">
        <w:t>David Bearl,  david.bearl@ufl.edu</w:t>
      </w:r>
    </w:p>
    <w:p w14:paraId="3357FCD2" w14:textId="6CF6B92B" w:rsidR="008166A5" w:rsidRDefault="00CD274E" w:rsidP="00074512">
      <w:pPr>
        <w:pStyle w:val="NoSpacing"/>
        <w:numPr>
          <w:ilvl w:val="0"/>
          <w:numId w:val="23"/>
        </w:numPr>
      </w:pPr>
      <w:hyperlink r:id="rId14" w:history="1">
        <w:r w:rsidR="008166A5" w:rsidRPr="00696BC2">
          <w:rPr>
            <w:rStyle w:val="Hyperlink"/>
          </w:rPr>
          <w:t>http://blogs.ifas.ufl.edu/global/category/sfyl-hot-topic/</w:t>
        </w:r>
      </w:hyperlink>
      <w:r w:rsidR="008166A5">
        <w:t xml:space="preserve"> </w:t>
      </w:r>
    </w:p>
    <w:p w14:paraId="49A15DD8" w14:textId="5E7E09A6" w:rsidR="00222B90" w:rsidRDefault="00222B90" w:rsidP="00A25300">
      <w:pPr>
        <w:pStyle w:val="NoSpacing"/>
        <w:numPr>
          <w:ilvl w:val="0"/>
          <w:numId w:val="23"/>
        </w:numPr>
      </w:pPr>
      <w:r>
        <w:t>Rachel Delinski, Sanford Herald Editor</w:t>
      </w:r>
      <w:r w:rsidR="007B1EE1">
        <w:t xml:space="preserve">,  </w:t>
      </w:r>
      <w:r>
        <w:t>May 21</w:t>
      </w:r>
      <w:r w:rsidR="00B26C0C">
        <w:t>,</w:t>
      </w:r>
      <w:r>
        <w:t xml:space="preserve"> 2012</w:t>
      </w:r>
    </w:p>
    <w:p w14:paraId="517FA907" w14:textId="6391A040" w:rsidR="007B1EE1" w:rsidRDefault="007B1EE1" w:rsidP="007B1EE1">
      <w:pPr>
        <w:pStyle w:val="NoSpacing"/>
        <w:numPr>
          <w:ilvl w:val="0"/>
          <w:numId w:val="23"/>
        </w:numPr>
      </w:pPr>
      <w:r w:rsidRPr="008166A5">
        <w:t xml:space="preserve">UF/IFAS </w:t>
      </w:r>
      <w:r>
        <w:t xml:space="preserve">(Bearl) </w:t>
      </w:r>
      <w:r w:rsidRPr="008166A5">
        <w:t>Photo by Tyler Jones</w:t>
      </w:r>
    </w:p>
    <w:p w14:paraId="0AEE3F51" w14:textId="601DA601" w:rsidR="00943069" w:rsidRPr="007144E5" w:rsidRDefault="00CD274E" w:rsidP="009F5273">
      <w:pPr>
        <w:pStyle w:val="NoSpacing"/>
        <w:jc w:val="right"/>
        <w:rPr>
          <w:b/>
          <w:i/>
          <w:color w:val="FF5C0B" w:themeColor="accent3"/>
        </w:rPr>
      </w:pPr>
      <w:hyperlink w:anchor="_top" w:history="1">
        <w:r w:rsidR="009F5273" w:rsidRPr="007144E5">
          <w:rPr>
            <w:rStyle w:val="Hyperlink"/>
            <w:b/>
            <w:i/>
            <w:color w:val="FF5C0B" w:themeColor="accent3"/>
          </w:rPr>
          <w:t>Return to Table of Contents</w:t>
        </w:r>
      </w:hyperlink>
      <w:r w:rsidR="009F5273" w:rsidRPr="007144E5">
        <w:rPr>
          <w:b/>
          <w:i/>
          <w:color w:val="FF5C0B" w:themeColor="accent3"/>
        </w:rPr>
        <w:t xml:space="preserve"> </w:t>
      </w:r>
    </w:p>
    <w:p w14:paraId="32DB1434" w14:textId="77777777" w:rsidR="000B2961" w:rsidRDefault="000B2961" w:rsidP="008166A5">
      <w:pPr>
        <w:pStyle w:val="NoSpacing"/>
      </w:pPr>
    </w:p>
    <w:p w14:paraId="69050AD5" w14:textId="3C535FE2" w:rsidR="008166A5" w:rsidRDefault="008166A5" w:rsidP="008166A5">
      <w:pPr>
        <w:pStyle w:val="NoSpacing"/>
        <w:rPr>
          <w:rFonts w:asciiTheme="majorHAnsi" w:eastAsiaTheme="majorEastAsia" w:hAnsiTheme="majorHAnsi" w:cstheme="majorBidi"/>
        </w:rPr>
      </w:pPr>
      <w:r>
        <w:br w:type="page"/>
      </w:r>
    </w:p>
    <w:p w14:paraId="59F01A91" w14:textId="38B3E92C" w:rsidR="009F527E" w:rsidRPr="003815B0" w:rsidRDefault="003815B0" w:rsidP="007763FF">
      <w:pPr>
        <w:pStyle w:val="Heading1"/>
        <w:jc w:val="center"/>
        <w:rPr>
          <w:b/>
          <w:color w:val="FF5C0B" w:themeColor="accent3"/>
          <w:sz w:val="32"/>
          <w:szCs w:val="32"/>
        </w:rPr>
      </w:pPr>
      <w:bookmarkStart w:id="6" w:name="_Toc454431756"/>
      <w:r w:rsidRPr="003815B0">
        <w:rPr>
          <w:b/>
          <w:color w:val="FF5C0B" w:themeColor="accent3"/>
          <w:sz w:val="32"/>
          <w:szCs w:val="32"/>
        </w:rPr>
        <w:lastRenderedPageBreak/>
        <w:t xml:space="preserve">Central Florida </w:t>
      </w:r>
      <w:r w:rsidR="009F527E" w:rsidRPr="003815B0">
        <w:rPr>
          <w:b/>
          <w:color w:val="FF5C0B" w:themeColor="accent3"/>
          <w:sz w:val="32"/>
          <w:szCs w:val="32"/>
        </w:rPr>
        <w:t>Plant</w:t>
      </w:r>
      <w:r w:rsidR="006049BF" w:rsidRPr="003815B0">
        <w:rPr>
          <w:b/>
          <w:color w:val="FF5C0B" w:themeColor="accent3"/>
          <w:sz w:val="32"/>
          <w:szCs w:val="32"/>
        </w:rPr>
        <w:t>ing</w:t>
      </w:r>
      <w:r w:rsidR="009F527E" w:rsidRPr="003815B0">
        <w:rPr>
          <w:b/>
          <w:color w:val="FF5C0B" w:themeColor="accent3"/>
          <w:sz w:val="32"/>
          <w:szCs w:val="32"/>
        </w:rPr>
        <w:t xml:space="preserve"> Calendar</w:t>
      </w:r>
      <w:bookmarkEnd w:id="2"/>
      <w:bookmarkEnd w:id="6"/>
    </w:p>
    <w:p w14:paraId="7F545D20" w14:textId="77777777" w:rsidR="00EC5249" w:rsidRDefault="00EC5249" w:rsidP="0001295A">
      <w:pPr>
        <w:autoSpaceDE w:val="0"/>
        <w:autoSpaceDN w:val="0"/>
        <w:adjustRightInd w:val="0"/>
        <w:spacing w:after="0" w:line="240" w:lineRule="auto"/>
        <w:jc w:val="center"/>
        <w:rPr>
          <w:b/>
          <w:color w:val="002060"/>
          <w:sz w:val="32"/>
          <w:szCs w:val="32"/>
        </w:rPr>
      </w:pPr>
    </w:p>
    <w:p w14:paraId="2AF29317" w14:textId="16C0C408" w:rsidR="003F069F" w:rsidRDefault="00B7774A" w:rsidP="0001295A">
      <w:pPr>
        <w:autoSpaceDE w:val="0"/>
        <w:autoSpaceDN w:val="0"/>
        <w:adjustRightInd w:val="0"/>
        <w:spacing w:after="0" w:line="240" w:lineRule="auto"/>
        <w:jc w:val="center"/>
        <w:rPr>
          <w:rFonts w:cs="Arial-BoldMT"/>
          <w:b/>
          <w:bCs/>
          <w:color w:val="000000"/>
          <w:sz w:val="22"/>
          <w:szCs w:val="22"/>
        </w:rPr>
      </w:pPr>
      <w:r w:rsidRPr="00BB4F2E">
        <w:rPr>
          <w:b/>
          <w:color w:val="002060"/>
          <w:sz w:val="32"/>
          <w:szCs w:val="32"/>
        </w:rPr>
        <w:t>July, August, September</w:t>
      </w:r>
    </w:p>
    <w:p w14:paraId="7841C8FE" w14:textId="4E70B274" w:rsidR="003F069F" w:rsidRPr="000E3153" w:rsidRDefault="003F069F" w:rsidP="003F069F">
      <w:pPr>
        <w:autoSpaceDE w:val="0"/>
        <w:autoSpaceDN w:val="0"/>
        <w:adjustRightInd w:val="0"/>
        <w:spacing w:after="0" w:line="240" w:lineRule="auto"/>
        <w:rPr>
          <w:rFonts w:cs="Arial-BoldMT"/>
          <w:b/>
          <w:bCs/>
          <w:i/>
          <w:color w:val="000000"/>
          <w:sz w:val="22"/>
          <w:szCs w:val="22"/>
        </w:rPr>
      </w:pPr>
      <w:r w:rsidRPr="000E3153">
        <w:rPr>
          <w:rFonts w:cs="Arial-BoldMT"/>
          <w:b/>
          <w:bCs/>
          <w:i/>
          <w:color w:val="000000"/>
          <w:sz w:val="22"/>
          <w:szCs w:val="22"/>
        </w:rPr>
        <w:t>Be sure to review the hurricane prep guidelines</w:t>
      </w:r>
      <w:r w:rsidR="00C5679B" w:rsidRPr="000E3153">
        <w:rPr>
          <w:rFonts w:cs="Arial-BoldMT"/>
          <w:b/>
          <w:bCs/>
          <w:i/>
          <w:color w:val="000000"/>
          <w:sz w:val="22"/>
          <w:szCs w:val="22"/>
        </w:rPr>
        <w:t>:</w:t>
      </w:r>
    </w:p>
    <w:p w14:paraId="5F7E3587" w14:textId="3480601C" w:rsidR="006C7FF5" w:rsidRPr="000E3153" w:rsidRDefault="00CD274E" w:rsidP="007538DE">
      <w:pPr>
        <w:autoSpaceDE w:val="0"/>
        <w:autoSpaceDN w:val="0"/>
        <w:adjustRightInd w:val="0"/>
        <w:spacing w:after="0" w:line="240" w:lineRule="auto"/>
        <w:jc w:val="center"/>
        <w:rPr>
          <w:rStyle w:val="Hyperlink"/>
          <w:rFonts w:cs="Arial-BoldMT"/>
          <w:b/>
          <w:bCs/>
          <w:i/>
          <w:sz w:val="22"/>
          <w:szCs w:val="22"/>
        </w:rPr>
      </w:pPr>
      <w:hyperlink w:anchor="_Should-da_–_Could-da" w:history="1">
        <w:r w:rsidR="003F069F" w:rsidRPr="000E3153">
          <w:rPr>
            <w:rStyle w:val="Hyperlink"/>
            <w:rFonts w:cs="Arial-BoldMT"/>
            <w:b/>
            <w:bCs/>
            <w:i/>
            <w:sz w:val="22"/>
            <w:szCs w:val="22"/>
          </w:rPr>
          <w:t>Should-da - Could-da - Would-da</w:t>
        </w:r>
      </w:hyperlink>
    </w:p>
    <w:p w14:paraId="3BF3CF9D" w14:textId="77777777" w:rsidR="007538DE" w:rsidRPr="007538DE" w:rsidRDefault="007538DE" w:rsidP="007538DE">
      <w:pPr>
        <w:autoSpaceDE w:val="0"/>
        <w:autoSpaceDN w:val="0"/>
        <w:adjustRightInd w:val="0"/>
        <w:spacing w:after="0" w:line="240" w:lineRule="auto"/>
        <w:jc w:val="center"/>
        <w:rPr>
          <w:rFonts w:cs="Arial-BoldMT"/>
          <w:b/>
          <w:bCs/>
          <w:color w:val="000000"/>
          <w:sz w:val="22"/>
          <w:szCs w:val="22"/>
        </w:rPr>
      </w:pPr>
    </w:p>
    <w:p w14:paraId="05290056" w14:textId="040E83CB" w:rsidR="008C079E" w:rsidRDefault="008C079E" w:rsidP="00F54950">
      <w:r w:rsidRPr="0001295A">
        <w:rPr>
          <w:b/>
        </w:rPr>
        <w:t>SOLARIZE</w:t>
      </w:r>
      <w:r w:rsidRPr="0001295A">
        <w:t xml:space="preserve"> </w:t>
      </w:r>
      <w:r w:rsidR="007B09F2" w:rsidRPr="0001295A">
        <w:t>annual</w:t>
      </w:r>
      <w:r w:rsidRPr="0001295A">
        <w:t xml:space="preserve"> garden</w:t>
      </w:r>
      <w:r w:rsidR="007B09F2" w:rsidRPr="0001295A">
        <w:t>s</w:t>
      </w:r>
      <w:r w:rsidRPr="0001295A">
        <w:t xml:space="preserve">. Use summer heat as a tool in preparing the vegetable </w:t>
      </w:r>
      <w:r w:rsidR="007B09F2" w:rsidRPr="0001295A">
        <w:t xml:space="preserve">or annuals </w:t>
      </w:r>
      <w:r w:rsidRPr="0001295A">
        <w:t xml:space="preserve">garden for fall planting. It takes 4-6 weeks to kill weeds, disease and nematodes, so </w:t>
      </w:r>
      <w:r w:rsidR="00C5679B" w:rsidRPr="0001295A">
        <w:rPr>
          <w:u w:val="single"/>
        </w:rPr>
        <w:t>start now</w:t>
      </w:r>
      <w:r w:rsidR="00B02F0B" w:rsidRPr="0001295A">
        <w:t xml:space="preserve"> -</w:t>
      </w:r>
      <w:r w:rsidRPr="0001295A">
        <w:t xml:space="preserve"> it sure beats fighting the pests later.</w:t>
      </w:r>
    </w:p>
    <w:p w14:paraId="297EC666" w14:textId="77777777" w:rsidR="00EC5249" w:rsidRPr="0001295A" w:rsidRDefault="00EC5249" w:rsidP="00F54950"/>
    <w:p w14:paraId="236F30EC" w14:textId="6C78ADF9" w:rsidR="00B7774A" w:rsidRPr="00DE4FDA" w:rsidRDefault="00A24A42" w:rsidP="005936E4">
      <w:pPr>
        <w:autoSpaceDE w:val="0"/>
        <w:autoSpaceDN w:val="0"/>
        <w:adjustRightInd w:val="0"/>
        <w:spacing w:after="0" w:line="240" w:lineRule="auto"/>
        <w:rPr>
          <w:rFonts w:cs="Arial-BoldMT"/>
          <w:b/>
          <w:bCs/>
          <w:color w:val="002060"/>
          <w:sz w:val="32"/>
          <w:szCs w:val="32"/>
        </w:rPr>
      </w:pPr>
      <w:r w:rsidRPr="00DE4FDA">
        <w:rPr>
          <w:rFonts w:cs="Arial-BoldMT"/>
          <w:b/>
          <w:bCs/>
          <w:color w:val="002060"/>
          <w:sz w:val="32"/>
          <w:szCs w:val="32"/>
        </w:rPr>
        <w:t xml:space="preserve">July </w:t>
      </w:r>
    </w:p>
    <w:p w14:paraId="58737EF2" w14:textId="0E5D73B1" w:rsidR="00742224" w:rsidRPr="0001295A" w:rsidRDefault="00DE4FDA" w:rsidP="00742224">
      <w:pPr>
        <w:autoSpaceDE w:val="0"/>
        <w:autoSpaceDN w:val="0"/>
        <w:adjustRightInd w:val="0"/>
        <w:spacing w:after="0" w:line="240" w:lineRule="auto"/>
        <w:rPr>
          <w:rFonts w:cs="ArialMT"/>
          <w:color w:val="000000"/>
        </w:rPr>
      </w:pPr>
      <w:r w:rsidRPr="0001295A">
        <w:rPr>
          <w:rFonts w:cs="ArialMT"/>
          <w:noProof/>
          <w:color w:val="000000"/>
        </w:rPr>
        <w:drawing>
          <wp:anchor distT="0" distB="0" distL="114300" distR="114300" simplePos="0" relativeHeight="251800064" behindDoc="0" locked="0" layoutInCell="1" allowOverlap="1" wp14:anchorId="6BC8BBBE" wp14:editId="29E51325">
            <wp:simplePos x="0" y="0"/>
            <wp:positionH relativeFrom="margin">
              <wp:align>left</wp:align>
            </wp:positionH>
            <wp:positionV relativeFrom="paragraph">
              <wp:posOffset>161625</wp:posOffset>
            </wp:positionV>
            <wp:extent cx="1236345" cy="1236345"/>
            <wp:effectExtent l="19050" t="19050" r="20955" b="20955"/>
            <wp:wrapTight wrapText="bothSides">
              <wp:wrapPolygon edited="0">
                <wp:start x="-333" y="-333"/>
                <wp:lineTo x="-333" y="21633"/>
                <wp:lineTo x="21633" y="21633"/>
                <wp:lineTo x="21633" y="-333"/>
                <wp:lineTo x="-333" y="-33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36345" cy="12363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5237B61" w14:textId="4FA79A7E" w:rsidR="00904BC4" w:rsidRPr="00662B86" w:rsidRDefault="005936E4" w:rsidP="005936E4">
      <w:pPr>
        <w:autoSpaceDE w:val="0"/>
        <w:autoSpaceDN w:val="0"/>
        <w:adjustRightInd w:val="0"/>
        <w:spacing w:after="0" w:line="240" w:lineRule="auto"/>
        <w:rPr>
          <w:rFonts w:cs="ArialMT"/>
          <w:color w:val="000000"/>
        </w:rPr>
      </w:pPr>
      <w:r w:rsidRPr="00662B86">
        <w:rPr>
          <w:rFonts w:cs="ArialMT"/>
          <w:b/>
          <w:color w:val="000000"/>
        </w:rPr>
        <w:t>Summer annuals</w:t>
      </w:r>
      <w:r w:rsidR="00B7774A" w:rsidRPr="00662B86">
        <w:rPr>
          <w:rFonts w:cs="ArialMT"/>
          <w:b/>
          <w:color w:val="000000"/>
        </w:rPr>
        <w:t>:</w:t>
      </w:r>
      <w:r w:rsidRPr="00662B86">
        <w:rPr>
          <w:rFonts w:cs="ArialMT"/>
          <w:color w:val="000000"/>
        </w:rPr>
        <w:t xml:space="preserve"> celosia, coleus, torenia and ornamental pepper. </w:t>
      </w:r>
    </w:p>
    <w:p w14:paraId="69D73BF4" w14:textId="07E4AA09" w:rsidR="00904BC4" w:rsidRPr="00662B86" w:rsidRDefault="00904BC4" w:rsidP="005936E4">
      <w:pPr>
        <w:autoSpaceDE w:val="0"/>
        <w:autoSpaceDN w:val="0"/>
        <w:adjustRightInd w:val="0"/>
        <w:spacing w:after="0" w:line="240" w:lineRule="auto"/>
        <w:rPr>
          <w:rFonts w:cs="ArialMT"/>
          <w:color w:val="000000"/>
        </w:rPr>
      </w:pPr>
    </w:p>
    <w:p w14:paraId="314B93FE" w14:textId="54328AED" w:rsidR="005936E4" w:rsidRPr="00662B86" w:rsidRDefault="00B7774A" w:rsidP="005936E4">
      <w:pPr>
        <w:autoSpaceDE w:val="0"/>
        <w:autoSpaceDN w:val="0"/>
        <w:adjustRightInd w:val="0"/>
        <w:spacing w:after="0" w:line="240" w:lineRule="auto"/>
        <w:rPr>
          <w:rFonts w:cs="ArialMT"/>
          <w:color w:val="000000"/>
        </w:rPr>
      </w:pPr>
      <w:r w:rsidRPr="00662B86">
        <w:rPr>
          <w:rFonts w:cs="ArialMT"/>
          <w:b/>
          <w:color w:val="000000"/>
        </w:rPr>
        <w:t>Bulbs:</w:t>
      </w:r>
      <w:r w:rsidRPr="00662B86">
        <w:rPr>
          <w:rFonts w:cs="ArialMT"/>
          <w:color w:val="000000"/>
        </w:rPr>
        <w:t xml:space="preserve"> </w:t>
      </w:r>
      <w:r w:rsidR="005936E4" w:rsidRPr="00662B86">
        <w:rPr>
          <w:rFonts w:cs="ArialMT"/>
          <w:color w:val="000000"/>
        </w:rPr>
        <w:t>Butterfly lily</w:t>
      </w:r>
      <w:r w:rsidR="00B01890" w:rsidRPr="00662B86">
        <w:t xml:space="preserve"> </w:t>
      </w:r>
      <w:r w:rsidR="00B01890" w:rsidRPr="00662B86">
        <w:rPr>
          <w:rFonts w:cs="ArialMT"/>
          <w:i/>
          <w:color w:val="000000"/>
        </w:rPr>
        <w:t xml:space="preserve">Moraea </w:t>
      </w:r>
      <w:r w:rsidR="00B01890" w:rsidRPr="00662B86">
        <w:rPr>
          <w:rFonts w:cs="ArialMT"/>
          <w:color w:val="000000"/>
        </w:rPr>
        <w:t xml:space="preserve">(African </w:t>
      </w:r>
      <w:r w:rsidR="00BB4F2E" w:rsidRPr="00662B86">
        <w:rPr>
          <w:rFonts w:cs="ArialMT"/>
          <w:color w:val="000000"/>
        </w:rPr>
        <w:t>lily</w:t>
      </w:r>
      <w:r w:rsidR="00B01890" w:rsidRPr="00662B86">
        <w:rPr>
          <w:rFonts w:cs="ArialMT"/>
          <w:color w:val="000000"/>
        </w:rPr>
        <w:t>)</w:t>
      </w:r>
      <w:r w:rsidRPr="00662B86">
        <w:rPr>
          <w:rFonts w:cs="ArialMT"/>
          <w:color w:val="000000"/>
        </w:rPr>
        <w:t>,</w:t>
      </w:r>
      <w:r w:rsidR="005936E4" w:rsidRPr="00662B86">
        <w:rPr>
          <w:rFonts w:cs="ArialMT"/>
          <w:color w:val="000000"/>
        </w:rPr>
        <w:t xml:space="preserve"> and gladiolus </w:t>
      </w:r>
    </w:p>
    <w:p w14:paraId="5D50EA0C" w14:textId="77777777" w:rsidR="00472FC5" w:rsidRPr="00662B86" w:rsidRDefault="00472FC5" w:rsidP="005936E4">
      <w:pPr>
        <w:autoSpaceDE w:val="0"/>
        <w:autoSpaceDN w:val="0"/>
        <w:adjustRightInd w:val="0"/>
        <w:spacing w:after="0" w:line="240" w:lineRule="auto"/>
        <w:rPr>
          <w:rFonts w:cs="Arial-BoldMT"/>
          <w:b/>
          <w:bCs/>
          <w:color w:val="4E00C3"/>
        </w:rPr>
      </w:pPr>
    </w:p>
    <w:p w14:paraId="57C1248C" w14:textId="2C2538CE" w:rsidR="00904BC4" w:rsidRPr="00662B86" w:rsidRDefault="00904BC4" w:rsidP="005936E4">
      <w:pPr>
        <w:autoSpaceDE w:val="0"/>
        <w:autoSpaceDN w:val="0"/>
        <w:adjustRightInd w:val="0"/>
        <w:spacing w:after="0" w:line="240" w:lineRule="auto"/>
        <w:rPr>
          <w:rFonts w:cs="Arial-BoldMT"/>
          <w:b/>
          <w:bCs/>
          <w:color w:val="000000"/>
        </w:rPr>
      </w:pPr>
    </w:p>
    <w:p w14:paraId="7DE3E967" w14:textId="4CBEE5EE" w:rsidR="005936E4" w:rsidRPr="00662B86" w:rsidRDefault="005936E4" w:rsidP="005936E4">
      <w:pPr>
        <w:autoSpaceDE w:val="0"/>
        <w:autoSpaceDN w:val="0"/>
        <w:adjustRightInd w:val="0"/>
        <w:spacing w:after="0" w:line="240" w:lineRule="auto"/>
        <w:rPr>
          <w:rFonts w:cs="Arial-BoldMT"/>
          <w:b/>
          <w:bCs/>
          <w:color w:val="4E00C3"/>
        </w:rPr>
      </w:pPr>
      <w:r w:rsidRPr="00662B86">
        <w:rPr>
          <w:rFonts w:cs="Arial-BoldMT"/>
          <w:b/>
          <w:bCs/>
          <w:color w:val="000000"/>
        </w:rPr>
        <w:t xml:space="preserve">Azaleas: </w:t>
      </w:r>
      <w:r w:rsidRPr="00662B86">
        <w:rPr>
          <w:rFonts w:cs="ArialMT"/>
          <w:color w:val="000000"/>
        </w:rPr>
        <w:t xml:space="preserve">Prune no later than mid-July to protect developing buds for next spring’s bloom. </w:t>
      </w:r>
    </w:p>
    <w:p w14:paraId="586D5251" w14:textId="77777777" w:rsidR="00904BC4" w:rsidRPr="00662B86" w:rsidRDefault="00904BC4" w:rsidP="005936E4">
      <w:pPr>
        <w:autoSpaceDE w:val="0"/>
        <w:autoSpaceDN w:val="0"/>
        <w:adjustRightInd w:val="0"/>
        <w:spacing w:after="0" w:line="240" w:lineRule="auto"/>
        <w:rPr>
          <w:rFonts w:cs="Arial-BoldMT"/>
          <w:b/>
          <w:bCs/>
          <w:color w:val="000000"/>
        </w:rPr>
      </w:pPr>
    </w:p>
    <w:p w14:paraId="6E0F50F6" w14:textId="484A0FB2" w:rsidR="005936E4" w:rsidRPr="00662B86" w:rsidRDefault="005936E4" w:rsidP="005936E4">
      <w:pPr>
        <w:autoSpaceDE w:val="0"/>
        <w:autoSpaceDN w:val="0"/>
        <w:adjustRightInd w:val="0"/>
        <w:spacing w:after="0" w:line="240" w:lineRule="auto"/>
        <w:rPr>
          <w:rFonts w:cs="Arial-BoldMT"/>
          <w:b/>
          <w:bCs/>
          <w:color w:val="4E00C3"/>
        </w:rPr>
      </w:pPr>
      <w:r w:rsidRPr="00662B86">
        <w:rPr>
          <w:rFonts w:cs="Arial-BoldMT"/>
          <w:b/>
          <w:bCs/>
          <w:color w:val="000000"/>
        </w:rPr>
        <w:t xml:space="preserve">Pests on Ornamental Plants: </w:t>
      </w:r>
      <w:r w:rsidRPr="00662B86">
        <w:rPr>
          <w:rFonts w:cs="ArialMT"/>
          <w:color w:val="000000"/>
        </w:rPr>
        <w:t xml:space="preserve">Small white dots on the leaves of azaleas and other ornamental plants may indicate lacebugs at work. Spray forcefully with water to help control this pest. </w:t>
      </w:r>
    </w:p>
    <w:p w14:paraId="15F46D11" w14:textId="5EA68DA0" w:rsidR="00D72827" w:rsidRPr="00662B86" w:rsidRDefault="00D72827" w:rsidP="000F1DB9">
      <w:pPr>
        <w:spacing w:after="0"/>
        <w:rPr>
          <w:rFonts w:eastAsia="Times New Roman" w:cs="Times New Roman"/>
          <w:b/>
          <w:color w:val="002060"/>
          <w:sz w:val="22"/>
          <w:szCs w:val="22"/>
        </w:rPr>
      </w:pPr>
    </w:p>
    <w:p w14:paraId="2F9BCB82" w14:textId="1EA6E76F" w:rsidR="00742224" w:rsidRPr="00DE4FDA" w:rsidRDefault="008E1173" w:rsidP="000F1DB9">
      <w:pPr>
        <w:spacing w:after="0"/>
        <w:rPr>
          <w:rFonts w:eastAsia="Times New Roman" w:cs="Times New Roman"/>
          <w:b/>
          <w:color w:val="002060"/>
          <w:sz w:val="32"/>
          <w:szCs w:val="32"/>
        </w:rPr>
      </w:pPr>
      <w:r>
        <w:rPr>
          <w:rFonts w:eastAsia="Times New Roman" w:cs="Times New Roman"/>
          <w:b/>
          <w:noProof/>
        </w:rPr>
        <w:drawing>
          <wp:anchor distT="0" distB="0" distL="114300" distR="114300" simplePos="0" relativeHeight="251806208" behindDoc="0" locked="0" layoutInCell="1" allowOverlap="1" wp14:anchorId="663736C2" wp14:editId="541C4D67">
            <wp:simplePos x="0" y="0"/>
            <wp:positionH relativeFrom="column">
              <wp:posOffset>162560</wp:posOffset>
            </wp:positionH>
            <wp:positionV relativeFrom="paragraph">
              <wp:posOffset>394970</wp:posOffset>
            </wp:positionV>
            <wp:extent cx="2889250" cy="2044700"/>
            <wp:effectExtent l="0" t="0" r="6350" b="0"/>
            <wp:wrapTight wrapText="bothSides">
              <wp:wrapPolygon edited="0">
                <wp:start x="0" y="0"/>
                <wp:lineTo x="0" y="21332"/>
                <wp:lineTo x="21505" y="21332"/>
                <wp:lineTo x="215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2889250" cy="2044700"/>
                    </a:xfrm>
                    <a:prstGeom prst="rect">
                      <a:avLst/>
                    </a:prstGeom>
                  </pic:spPr>
                </pic:pic>
              </a:graphicData>
            </a:graphic>
            <wp14:sizeRelH relativeFrom="margin">
              <wp14:pctWidth>0</wp14:pctWidth>
            </wp14:sizeRelH>
            <wp14:sizeRelV relativeFrom="margin">
              <wp14:pctHeight>0</wp14:pctHeight>
            </wp14:sizeRelV>
          </wp:anchor>
        </w:drawing>
      </w:r>
      <w:r w:rsidR="003815B0" w:rsidRPr="00DE4FDA">
        <w:rPr>
          <w:rFonts w:eastAsia="Times New Roman" w:cs="Times New Roman"/>
          <w:b/>
          <w:color w:val="002060"/>
          <w:sz w:val="32"/>
          <w:szCs w:val="32"/>
        </w:rPr>
        <w:t>August</w:t>
      </w:r>
    </w:p>
    <w:p w14:paraId="2F2183C6" w14:textId="7515517E" w:rsidR="00472FC5" w:rsidRPr="00472FC5" w:rsidRDefault="00472FC5" w:rsidP="00472FC5">
      <w:pPr>
        <w:rPr>
          <w:rFonts w:eastAsia="Times New Roman" w:cs="Times New Roman"/>
        </w:rPr>
      </w:pPr>
      <w:r w:rsidRPr="00472FC5">
        <w:rPr>
          <w:rFonts w:eastAsia="Times New Roman" w:cs="Times New Roman"/>
          <w:b/>
          <w:sz w:val="24"/>
          <w:szCs w:val="24"/>
        </w:rPr>
        <w:t>Herbs:</w:t>
      </w:r>
      <w:r w:rsidRPr="00472FC5">
        <w:rPr>
          <w:rFonts w:eastAsia="Times New Roman" w:cs="Times New Roman"/>
        </w:rPr>
        <w:t xml:space="preserve"> Herbs that can be planted from plants (not seeds) include bay laurel, ginger, Mexican tarragon, and rosemary. </w:t>
      </w:r>
    </w:p>
    <w:p w14:paraId="72251F80" w14:textId="0D69C403" w:rsidR="00EC5249" w:rsidRDefault="00472FC5" w:rsidP="00472FC5">
      <w:pPr>
        <w:rPr>
          <w:rFonts w:eastAsia="Times New Roman" w:cs="Times New Roman"/>
          <w:b/>
        </w:rPr>
      </w:pPr>
      <w:r w:rsidRPr="00472FC5">
        <w:rPr>
          <w:rFonts w:eastAsia="Times New Roman" w:cs="Times New Roman"/>
          <w:b/>
          <w:sz w:val="24"/>
          <w:szCs w:val="24"/>
        </w:rPr>
        <w:t>Vegetables:</w:t>
      </w:r>
      <w:r w:rsidRPr="00472FC5">
        <w:rPr>
          <w:rFonts w:eastAsia="Times New Roman" w:cs="Times New Roman"/>
        </w:rPr>
        <w:t xml:space="preserve"> This month starts the fall planting season. </w:t>
      </w:r>
      <w:r w:rsidR="00C15C78">
        <w:rPr>
          <w:rFonts w:eastAsia="Times New Roman" w:cs="Times New Roman"/>
        </w:rPr>
        <w:t xml:space="preserve">Plant </w:t>
      </w:r>
      <w:r w:rsidR="00C15C78" w:rsidRPr="00472FC5">
        <w:rPr>
          <w:rFonts w:eastAsia="Times New Roman" w:cs="Times New Roman"/>
        </w:rPr>
        <w:t>cool</w:t>
      </w:r>
      <w:r w:rsidRPr="00472FC5">
        <w:rPr>
          <w:rFonts w:eastAsia="Times New Roman" w:cs="Times New Roman"/>
        </w:rPr>
        <w:t xml:space="preserve"> season crops</w:t>
      </w:r>
      <w:r w:rsidR="00EC5249">
        <w:rPr>
          <w:rFonts w:eastAsia="Times New Roman" w:cs="Times New Roman"/>
        </w:rPr>
        <w:t xml:space="preserve"> </w:t>
      </w:r>
      <w:r w:rsidRPr="00EC5249">
        <w:rPr>
          <w:rFonts w:eastAsia="Times New Roman" w:cs="Times New Roman"/>
        </w:rPr>
        <w:t xml:space="preserve">now, including a final crop of warm-season vegetables such as pepper. </w:t>
      </w:r>
    </w:p>
    <w:p w14:paraId="7A62E031" w14:textId="153667F7" w:rsidR="00F54950" w:rsidRPr="0001295A" w:rsidRDefault="007B09F2" w:rsidP="00472FC5">
      <w:pPr>
        <w:rPr>
          <w:rFonts w:eastAsia="Times New Roman" w:cs="Times New Roman"/>
        </w:rPr>
      </w:pPr>
      <w:r w:rsidRPr="0001295A">
        <w:rPr>
          <w:rFonts w:eastAsia="Times New Roman" w:cs="Times New Roman"/>
        </w:rPr>
        <w:t xml:space="preserve">You can plant </w:t>
      </w:r>
      <w:r w:rsidR="00244919" w:rsidRPr="0001295A">
        <w:rPr>
          <w:rFonts w:eastAsia="Times New Roman" w:cs="Times New Roman"/>
        </w:rPr>
        <w:t>butterfly lily, walking iris, and spider lily any time of</w:t>
      </w:r>
      <w:r w:rsidRPr="0001295A">
        <w:rPr>
          <w:rFonts w:eastAsia="Times New Roman" w:cs="Times New Roman"/>
        </w:rPr>
        <w:t xml:space="preserve"> </w:t>
      </w:r>
      <w:r w:rsidR="00244919" w:rsidRPr="0001295A">
        <w:rPr>
          <w:rFonts w:eastAsia="Times New Roman" w:cs="Times New Roman"/>
        </w:rPr>
        <w:t xml:space="preserve">the year, even late summer. </w:t>
      </w:r>
    </w:p>
    <w:p w14:paraId="1449F817" w14:textId="02E91C9F" w:rsidR="00E57718" w:rsidRDefault="00E57718" w:rsidP="00742224">
      <w:pPr>
        <w:autoSpaceDE w:val="0"/>
        <w:autoSpaceDN w:val="0"/>
        <w:adjustRightInd w:val="0"/>
        <w:spacing w:after="0" w:line="240" w:lineRule="auto"/>
        <w:rPr>
          <w:rFonts w:cs="ArialMT"/>
        </w:rPr>
      </w:pPr>
      <w:r w:rsidRPr="0001295A">
        <w:rPr>
          <w:rFonts w:cs="Arial-BoldMT"/>
          <w:b/>
          <w:bCs/>
        </w:rPr>
        <w:t xml:space="preserve">Poinsettias: </w:t>
      </w:r>
      <w:r w:rsidRPr="0001295A">
        <w:rPr>
          <w:rFonts w:cs="ArialMT"/>
        </w:rPr>
        <w:t>Pinch back Poinsettias and Mums before the end of the month to</w:t>
      </w:r>
      <w:r w:rsidR="00742224" w:rsidRPr="0001295A">
        <w:rPr>
          <w:rFonts w:cs="ArialMT"/>
        </w:rPr>
        <w:t xml:space="preserve"> </w:t>
      </w:r>
      <w:r w:rsidRPr="0001295A">
        <w:rPr>
          <w:rFonts w:cs="ArialMT"/>
        </w:rPr>
        <w:t>allow time for buds to form for winter bloom.</w:t>
      </w:r>
    </w:p>
    <w:p w14:paraId="7F8DF05F" w14:textId="1C110650" w:rsidR="00EC5249" w:rsidRPr="0001295A" w:rsidRDefault="00EC5249" w:rsidP="00742224">
      <w:pPr>
        <w:autoSpaceDE w:val="0"/>
        <w:autoSpaceDN w:val="0"/>
        <w:adjustRightInd w:val="0"/>
        <w:spacing w:after="0" w:line="240" w:lineRule="auto"/>
        <w:rPr>
          <w:rFonts w:cs="ArialMT"/>
        </w:rPr>
      </w:pPr>
    </w:p>
    <w:p w14:paraId="3A8B2FE5" w14:textId="6156F3BE" w:rsidR="00DE4FDA" w:rsidRDefault="000F1DB9" w:rsidP="00EC5249">
      <w:pPr>
        <w:autoSpaceDE w:val="0"/>
        <w:autoSpaceDN w:val="0"/>
        <w:adjustRightInd w:val="0"/>
        <w:spacing w:after="0" w:line="240" w:lineRule="auto"/>
        <w:rPr>
          <w:rFonts w:eastAsia="Times New Roman" w:cs="Times New Roman"/>
          <w:b/>
          <w:color w:val="002060"/>
          <w:sz w:val="32"/>
          <w:szCs w:val="32"/>
        </w:rPr>
      </w:pPr>
      <w:r w:rsidRPr="00DE4FDA">
        <w:rPr>
          <w:rFonts w:eastAsia="Times New Roman" w:cs="Times New Roman"/>
          <w:b/>
          <w:color w:val="002060"/>
          <w:sz w:val="32"/>
          <w:szCs w:val="32"/>
        </w:rPr>
        <w:t>September</w:t>
      </w:r>
      <w:r w:rsidR="0001295A" w:rsidRPr="00DE4FDA">
        <w:rPr>
          <w:rFonts w:eastAsia="Times New Roman" w:cs="Times New Roman"/>
          <w:b/>
          <w:color w:val="002060"/>
          <w:sz w:val="32"/>
          <w:szCs w:val="32"/>
        </w:rPr>
        <w:t xml:space="preserve"> </w:t>
      </w:r>
    </w:p>
    <w:p w14:paraId="7102687B" w14:textId="5FD19810" w:rsidR="008B0552" w:rsidRPr="00DE4FDA" w:rsidRDefault="003F75EF" w:rsidP="00EC5249">
      <w:pPr>
        <w:autoSpaceDE w:val="0"/>
        <w:autoSpaceDN w:val="0"/>
        <w:adjustRightInd w:val="0"/>
        <w:spacing w:after="0" w:line="240" w:lineRule="auto"/>
        <w:rPr>
          <w:rFonts w:eastAsia="Times New Roman" w:cs="Times New Roman"/>
          <w:b/>
          <w:color w:val="002060"/>
          <w:sz w:val="32"/>
          <w:szCs w:val="32"/>
        </w:rPr>
      </w:pPr>
      <w:r w:rsidRPr="00DE4FDA">
        <w:rPr>
          <w:rFonts w:eastAsia="Times New Roman" w:cs="Times New Roman"/>
          <w:b/>
          <w:noProof/>
          <w:color w:val="002060"/>
          <w:sz w:val="32"/>
          <w:szCs w:val="32"/>
        </w:rPr>
        <w:drawing>
          <wp:anchor distT="0" distB="0" distL="114300" distR="114300" simplePos="0" relativeHeight="251805184" behindDoc="1" locked="0" layoutInCell="1" allowOverlap="1" wp14:anchorId="1D210038" wp14:editId="15875FF2">
            <wp:simplePos x="0" y="0"/>
            <wp:positionH relativeFrom="column">
              <wp:align>left</wp:align>
            </wp:positionH>
            <wp:positionV relativeFrom="paragraph">
              <wp:posOffset>51435</wp:posOffset>
            </wp:positionV>
            <wp:extent cx="1275080" cy="1275080"/>
            <wp:effectExtent l="0" t="0" r="1270" b="1270"/>
            <wp:wrapThrough wrapText="bothSides">
              <wp:wrapPolygon edited="0">
                <wp:start x="0" y="0"/>
                <wp:lineTo x="0" y="21299"/>
                <wp:lineTo x="21299" y="21299"/>
                <wp:lineTo x="2129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679201-three-giant-taro-plant-isolated-on-white-background.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275080" cy="1275080"/>
                    </a:xfrm>
                    <a:prstGeom prst="rect">
                      <a:avLst/>
                    </a:prstGeom>
                  </pic:spPr>
                </pic:pic>
              </a:graphicData>
            </a:graphic>
            <wp14:sizeRelH relativeFrom="margin">
              <wp14:pctWidth>0</wp14:pctWidth>
            </wp14:sizeRelH>
            <wp14:sizeRelV relativeFrom="margin">
              <wp14:pctHeight>0</wp14:pctHeight>
            </wp14:sizeRelV>
          </wp:anchor>
        </w:drawing>
      </w:r>
    </w:p>
    <w:p w14:paraId="2E483FB9" w14:textId="4498F77F" w:rsidR="00CE575C" w:rsidRDefault="00D72827" w:rsidP="00D72827">
      <w:pPr>
        <w:rPr>
          <w:rFonts w:eastAsia="Times New Roman" w:cs="Times New Roman"/>
        </w:rPr>
      </w:pPr>
      <w:r w:rsidRPr="0001295A">
        <w:rPr>
          <w:rFonts w:eastAsia="Times New Roman" w:cs="Times New Roman"/>
        </w:rPr>
        <w:t>Add color, texture and pattern to the garden with the many varieties of Elephant’s Ear (Alocasia) now available for fall plan</w:t>
      </w:r>
      <w:r w:rsidR="00732309" w:rsidRPr="0001295A">
        <w:rPr>
          <w:rFonts w:eastAsia="Times New Roman" w:cs="Times New Roman"/>
        </w:rPr>
        <w:t>t</w:t>
      </w:r>
      <w:r w:rsidRPr="0001295A">
        <w:rPr>
          <w:rFonts w:eastAsia="Times New Roman" w:cs="Times New Roman"/>
        </w:rPr>
        <w:t>ing.</w:t>
      </w:r>
    </w:p>
    <w:p w14:paraId="7FD0635E" w14:textId="77777777" w:rsidR="000E3153" w:rsidRDefault="000E3153" w:rsidP="00D72827">
      <w:pPr>
        <w:rPr>
          <w:rFonts w:eastAsia="Times New Roman" w:cs="Times New Roman"/>
        </w:rPr>
      </w:pPr>
    </w:p>
    <w:p w14:paraId="6190A61D" w14:textId="45B0E213" w:rsidR="00D72827" w:rsidRDefault="00D72827" w:rsidP="00B10F03">
      <w:pPr>
        <w:pStyle w:val="ListParagraph"/>
        <w:numPr>
          <w:ilvl w:val="0"/>
          <w:numId w:val="21"/>
        </w:numPr>
        <w:spacing w:before="120"/>
        <w:ind w:left="360"/>
        <w:contextualSpacing w:val="0"/>
        <w:rPr>
          <w:rFonts w:eastAsia="Times New Roman" w:cs="Times New Roman"/>
        </w:rPr>
      </w:pPr>
      <w:r w:rsidRPr="00662B86">
        <w:rPr>
          <w:rFonts w:eastAsia="Times New Roman" w:cs="Times New Roman"/>
        </w:rPr>
        <w:t>Start the fall planting season now.</w:t>
      </w:r>
      <w:r w:rsidRPr="00B10F03">
        <w:rPr>
          <w:rFonts w:eastAsia="Times New Roman" w:cs="Times New Roman"/>
        </w:rPr>
        <w:t xml:space="preserve"> Plant cool season vegetable crops such as celery, cabbage, lettuce, and collards.</w:t>
      </w:r>
    </w:p>
    <w:p w14:paraId="6A2DCEB3" w14:textId="4195FD7F" w:rsidR="00662B86" w:rsidRPr="00662B86" w:rsidRDefault="00662B86" w:rsidP="00B10F03">
      <w:pPr>
        <w:pStyle w:val="ListParagraph"/>
        <w:numPr>
          <w:ilvl w:val="0"/>
          <w:numId w:val="21"/>
        </w:numPr>
        <w:spacing w:before="120"/>
        <w:ind w:left="360"/>
        <w:contextualSpacing w:val="0"/>
        <w:rPr>
          <w:rFonts w:eastAsia="Times New Roman" w:cs="Times New Roman"/>
        </w:rPr>
      </w:pPr>
      <w:r w:rsidRPr="00662B86">
        <w:rPr>
          <w:rFonts w:eastAsia="Times New Roman" w:cs="Times New Roman"/>
        </w:rPr>
        <w:t>Start tomatoes.</w:t>
      </w:r>
    </w:p>
    <w:p w14:paraId="461549E3" w14:textId="5D3FC26F" w:rsidR="00BB4F2E" w:rsidRPr="00B10F03" w:rsidRDefault="00D72827" w:rsidP="00B10F03">
      <w:pPr>
        <w:pStyle w:val="ListParagraph"/>
        <w:numPr>
          <w:ilvl w:val="0"/>
          <w:numId w:val="21"/>
        </w:numPr>
        <w:autoSpaceDE w:val="0"/>
        <w:autoSpaceDN w:val="0"/>
        <w:adjustRightInd w:val="0"/>
        <w:spacing w:before="120"/>
        <w:ind w:left="360"/>
        <w:contextualSpacing w:val="0"/>
        <w:rPr>
          <w:rFonts w:cs="ArialMT"/>
          <w:color w:val="000000"/>
        </w:rPr>
      </w:pPr>
      <w:r w:rsidRPr="00662B86">
        <w:rPr>
          <w:rFonts w:cs="ArialMT"/>
          <w:color w:val="000000"/>
        </w:rPr>
        <w:t>Divide and replant</w:t>
      </w:r>
      <w:r w:rsidRPr="00B10F03">
        <w:rPr>
          <w:rFonts w:cs="ArialMT"/>
          <w:color w:val="000000"/>
        </w:rPr>
        <w:t xml:space="preserve"> perennials and bulbs that have grown too large or need rejuvenation. Add organic matter to new planting areas and monitor water needs during establishment.</w:t>
      </w:r>
    </w:p>
    <w:p w14:paraId="4F81B340" w14:textId="7CAE72A7" w:rsidR="003815B0" w:rsidRPr="00E35C37" w:rsidRDefault="00C04089" w:rsidP="00E35C37">
      <w:pPr>
        <w:pStyle w:val="ListParagraph"/>
        <w:numPr>
          <w:ilvl w:val="0"/>
          <w:numId w:val="21"/>
        </w:numPr>
        <w:spacing w:before="120"/>
        <w:ind w:left="360"/>
        <w:contextualSpacing w:val="0"/>
        <w:rPr>
          <w:rFonts w:eastAsia="Times New Roman" w:cs="Times New Roman"/>
        </w:rPr>
      </w:pPr>
      <w:r>
        <w:rPr>
          <w:rFonts w:eastAsia="Times New Roman" w:cs="Times New Roman"/>
          <w:b/>
          <w:noProof/>
        </w:rPr>
        <w:drawing>
          <wp:anchor distT="0" distB="0" distL="114300" distR="114300" simplePos="0" relativeHeight="251807232" behindDoc="1" locked="0" layoutInCell="1" allowOverlap="1" wp14:anchorId="52B755F1" wp14:editId="6869A0EC">
            <wp:simplePos x="0" y="0"/>
            <wp:positionH relativeFrom="margin">
              <wp:posOffset>5264785</wp:posOffset>
            </wp:positionH>
            <wp:positionV relativeFrom="paragraph">
              <wp:posOffset>42545</wp:posOffset>
            </wp:positionV>
            <wp:extent cx="1583055" cy="15830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53281-citrus-seamless-vector-pattern-Stock-Vector-patter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3055" cy="15830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2827" w:rsidRPr="00E35C37">
        <w:rPr>
          <w:rFonts w:eastAsia="Times New Roman" w:cs="Times New Roman"/>
          <w:b/>
        </w:rPr>
        <w:t xml:space="preserve">Citrus: </w:t>
      </w:r>
      <w:r w:rsidR="00D72827" w:rsidRPr="00E35C37">
        <w:rPr>
          <w:rFonts w:eastAsia="Times New Roman" w:cs="Times New Roman"/>
        </w:rPr>
        <w:t>Fertilize citrus with a balanced fertilizer either this month or in October. If the weather has been rainy, do not use soluble nitrogen, as rains will leach it from the soil too quickly.</w:t>
      </w:r>
    </w:p>
    <w:p w14:paraId="523EA9B1" w14:textId="77777777" w:rsidR="00916747" w:rsidRDefault="00D72827" w:rsidP="00B10F03">
      <w:pPr>
        <w:pStyle w:val="ListParagraph"/>
        <w:numPr>
          <w:ilvl w:val="0"/>
          <w:numId w:val="21"/>
        </w:numPr>
        <w:spacing w:before="120"/>
        <w:ind w:left="360"/>
        <w:contextualSpacing w:val="0"/>
        <w:rPr>
          <w:rFonts w:eastAsia="Times New Roman" w:cs="Times New Roman"/>
        </w:rPr>
      </w:pPr>
      <w:r w:rsidRPr="00B10F03">
        <w:rPr>
          <w:rFonts w:eastAsia="Times New Roman" w:cs="Times New Roman"/>
          <w:b/>
        </w:rPr>
        <w:t>Vegetable gardens</w:t>
      </w:r>
      <w:r w:rsidRPr="00B10F03">
        <w:rPr>
          <w:rFonts w:eastAsia="Times New Roman" w:cs="Times New Roman"/>
        </w:rPr>
        <w:t xml:space="preserve">: If not done in August, prepare the fall vegetable garden. </w:t>
      </w:r>
    </w:p>
    <w:p w14:paraId="7B652FFC" w14:textId="4900D9DB" w:rsidR="00D72827" w:rsidRPr="00916747" w:rsidRDefault="00D72827" w:rsidP="00916747">
      <w:pPr>
        <w:spacing w:before="120"/>
        <w:ind w:left="360"/>
        <w:rPr>
          <w:rFonts w:eastAsia="Times New Roman" w:cs="Times New Roman"/>
        </w:rPr>
      </w:pPr>
      <w:r w:rsidRPr="00916747">
        <w:rPr>
          <w:rFonts w:eastAsia="Times New Roman" w:cs="Times New Roman"/>
        </w:rPr>
        <w:t>Using transplants from your local garden center will get the garden off to a fast start, but seeds provide a wider variety from which to choose.</w:t>
      </w:r>
    </w:p>
    <w:p w14:paraId="60EAAD9F" w14:textId="0F570F43" w:rsidR="005142A8" w:rsidRPr="00A24A42" w:rsidRDefault="00FA20F2" w:rsidP="006049BF">
      <w:pPr>
        <w:jc w:val="right"/>
        <w:rPr>
          <w:rStyle w:val="Hyperlink"/>
          <w:rFonts w:eastAsia="Times New Roman" w:cs="Times New Roman"/>
          <w:b/>
          <w:i/>
          <w:color w:val="FF5C0B" w:themeColor="accent3"/>
          <w:sz w:val="22"/>
          <w:szCs w:val="22"/>
        </w:rPr>
      </w:pPr>
      <w:r w:rsidRPr="00A24A42">
        <w:rPr>
          <w:rFonts w:eastAsia="Times New Roman" w:cs="Times New Roman"/>
          <w:b/>
          <w:i/>
          <w:color w:val="FF5C0B" w:themeColor="accent3"/>
          <w:sz w:val="22"/>
          <w:szCs w:val="22"/>
        </w:rPr>
        <w:fldChar w:fldCharType="begin"/>
      </w:r>
      <w:r w:rsidRPr="00A24A42">
        <w:rPr>
          <w:rFonts w:eastAsia="Times New Roman" w:cs="Times New Roman"/>
          <w:b/>
          <w:i/>
          <w:color w:val="FF5C0B" w:themeColor="accent3"/>
          <w:sz w:val="22"/>
          <w:szCs w:val="22"/>
        </w:rPr>
        <w:instrText xml:space="preserve"> HYPERLINK  \l "_top" </w:instrText>
      </w:r>
      <w:r w:rsidRPr="00A24A42">
        <w:rPr>
          <w:rFonts w:eastAsia="Times New Roman" w:cs="Times New Roman"/>
          <w:b/>
          <w:i/>
          <w:color w:val="FF5C0B" w:themeColor="accent3"/>
          <w:sz w:val="22"/>
          <w:szCs w:val="22"/>
        </w:rPr>
        <w:fldChar w:fldCharType="separate"/>
      </w:r>
      <w:r w:rsidR="005142A8" w:rsidRPr="00A24A42">
        <w:rPr>
          <w:rStyle w:val="Hyperlink"/>
          <w:rFonts w:eastAsia="Times New Roman" w:cs="Times New Roman"/>
          <w:b/>
          <w:i/>
          <w:color w:val="FF5C0B" w:themeColor="accent3"/>
          <w:sz w:val="22"/>
          <w:szCs w:val="22"/>
        </w:rPr>
        <w:t>Return to Table of Contents</w:t>
      </w:r>
    </w:p>
    <w:p w14:paraId="74E33C41" w14:textId="18A2125C" w:rsidR="0001065E" w:rsidRPr="00DA6725" w:rsidRDefault="00FA20F2" w:rsidP="00DA6725">
      <w:pPr>
        <w:pStyle w:val="Heading1"/>
        <w:rPr>
          <w:rFonts w:asciiTheme="minorHAnsi" w:hAnsiTheme="minorHAnsi"/>
          <w:sz w:val="22"/>
          <w:szCs w:val="22"/>
          <w:lang w:val="en"/>
        </w:rPr>
        <w:sectPr w:rsidR="0001065E" w:rsidRPr="00DA6725" w:rsidSect="007E4FDF">
          <w:headerReference w:type="even" r:id="rId19"/>
          <w:headerReference w:type="default" r:id="rId20"/>
          <w:headerReference w:type="first" r:id="rId21"/>
          <w:type w:val="continuous"/>
          <w:pgSz w:w="12240" w:h="15840" w:code="1"/>
          <w:pgMar w:top="864" w:right="576" w:bottom="691" w:left="864" w:header="432" w:footer="720" w:gutter="0"/>
          <w:cols w:num="2" w:sep="1" w:space="504"/>
          <w:titlePg/>
          <w:docGrid w:linePitch="360"/>
        </w:sectPr>
      </w:pPr>
      <w:r w:rsidRPr="00A24A42">
        <w:rPr>
          <w:rFonts w:asciiTheme="minorHAnsi" w:eastAsia="Times New Roman" w:hAnsiTheme="minorHAnsi"/>
          <w:i/>
          <w:sz w:val="22"/>
          <w:szCs w:val="22"/>
        </w:rPr>
        <w:fldChar w:fldCharType="end"/>
      </w:r>
    </w:p>
    <w:p w14:paraId="6E264B40" w14:textId="1E2D40E7" w:rsidR="00362FCA" w:rsidRPr="00B91819" w:rsidRDefault="00362FCA" w:rsidP="00B91819">
      <w:pPr>
        <w:spacing w:after="0" w:line="276" w:lineRule="auto"/>
        <w:jc w:val="right"/>
        <w:rPr>
          <w:b/>
          <w:i/>
        </w:rPr>
      </w:pPr>
      <w:bookmarkStart w:id="7" w:name="_FLORIDA_MILKWEED_PLANT"/>
      <w:bookmarkEnd w:id="7"/>
      <w:r w:rsidRPr="00A008F0">
        <w:rPr>
          <w:rFonts w:eastAsia="MS Gothic" w:cs="MS Gothic"/>
        </w:rPr>
        <w:br w:type="page"/>
      </w:r>
    </w:p>
    <w:p w14:paraId="4E21BC4D" w14:textId="77777777" w:rsidR="00362FCA" w:rsidRPr="00A24967" w:rsidRDefault="00362FCA" w:rsidP="008F0624">
      <w:pPr>
        <w:spacing w:before="120"/>
        <w:rPr>
          <w:rFonts w:eastAsia="MS Gothic" w:cs="MS Gothic"/>
        </w:rPr>
        <w:sectPr w:rsidR="00362FCA" w:rsidRPr="00A24967" w:rsidSect="00A55C2B">
          <w:headerReference w:type="first" r:id="rId22"/>
          <w:type w:val="continuous"/>
          <w:pgSz w:w="12240" w:h="15840" w:code="1"/>
          <w:pgMar w:top="864" w:right="576" w:bottom="691" w:left="864" w:header="360" w:footer="720" w:gutter="0"/>
          <w:cols w:num="2" w:sep="1" w:space="504"/>
          <w:titlePg/>
          <w:docGrid w:linePitch="360"/>
        </w:sectPr>
      </w:pPr>
    </w:p>
    <w:p w14:paraId="4F9CF24D" w14:textId="1C79CBB5" w:rsidR="000D282D" w:rsidRPr="000D282D" w:rsidRDefault="00E372AD" w:rsidP="000D282D">
      <w:pPr>
        <w:pStyle w:val="Heading1"/>
        <w:jc w:val="center"/>
        <w:rPr>
          <w:b/>
          <w:color w:val="FF5C0B" w:themeColor="accent3"/>
        </w:rPr>
      </w:pPr>
      <w:bookmarkStart w:id="8" w:name="_Toc454431757"/>
      <w:r>
        <w:rPr>
          <w:b/>
          <w:noProof/>
          <w:color w:val="FF5C0B" w:themeColor="accent3"/>
        </w:rPr>
        <w:lastRenderedPageBreak/>
        <w:drawing>
          <wp:anchor distT="0" distB="0" distL="114300" distR="114300" simplePos="0" relativeHeight="251815424" behindDoc="0" locked="0" layoutInCell="1" allowOverlap="1" wp14:anchorId="2C9A23C4" wp14:editId="20111718">
            <wp:simplePos x="0" y="0"/>
            <wp:positionH relativeFrom="margin">
              <wp:align>left</wp:align>
            </wp:positionH>
            <wp:positionV relativeFrom="paragraph">
              <wp:posOffset>630121</wp:posOffset>
            </wp:positionV>
            <wp:extent cx="3268980" cy="1239520"/>
            <wp:effectExtent l="19050" t="19050" r="26670" b="17780"/>
            <wp:wrapTight wrapText="bothSides">
              <wp:wrapPolygon edited="0">
                <wp:start x="-126" y="-332"/>
                <wp:lineTo x="-126" y="21578"/>
                <wp:lineTo x="21650" y="21578"/>
                <wp:lineTo x="21650" y="-332"/>
                <wp:lineTo x="-126" y="-33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rs-market2-733x278.jpg"/>
                    <pic:cNvPicPr/>
                  </pic:nvPicPr>
                  <pic:blipFill>
                    <a:blip r:embed="rId23">
                      <a:extLst>
                        <a:ext uri="{28A0092B-C50C-407E-A947-70E740481C1C}">
                          <a14:useLocalDpi xmlns:a14="http://schemas.microsoft.com/office/drawing/2010/main" val="0"/>
                        </a:ext>
                      </a:extLst>
                    </a:blip>
                    <a:stretch>
                      <a:fillRect/>
                    </a:stretch>
                  </pic:blipFill>
                  <pic:spPr>
                    <a:xfrm>
                      <a:off x="0" y="0"/>
                      <a:ext cx="3268980" cy="1239520"/>
                    </a:xfrm>
                    <a:prstGeom prst="rect">
                      <a:avLst/>
                    </a:prstGeom>
                    <a:ln w="19050">
                      <a:solidFill>
                        <a:schemeClr val="tx1"/>
                      </a:solidFill>
                    </a:ln>
                  </pic:spPr>
                </pic:pic>
              </a:graphicData>
            </a:graphic>
          </wp:anchor>
        </w:drawing>
      </w:r>
      <w:r w:rsidR="000D282D" w:rsidRPr="000D282D">
        <w:rPr>
          <w:b/>
          <w:color w:val="FF5C0B" w:themeColor="accent3"/>
        </w:rPr>
        <w:t>Local Food Market</w:t>
      </w:r>
      <w:bookmarkEnd w:id="8"/>
    </w:p>
    <w:p w14:paraId="3DA9A9B3" w14:textId="7ADEF2BF" w:rsidR="000D282D" w:rsidRPr="000D282D" w:rsidRDefault="000D282D" w:rsidP="006421B9">
      <w:pPr>
        <w:pStyle w:val="Heading2"/>
        <w:spacing w:after="240"/>
        <w:jc w:val="center"/>
        <w:rPr>
          <w:b/>
          <w:color w:val="002060"/>
        </w:rPr>
      </w:pPr>
      <w:bookmarkStart w:id="9" w:name="_Toc454431758"/>
      <w:r w:rsidRPr="001837D8">
        <w:rPr>
          <w:b/>
          <w:i/>
          <w:color w:val="002060"/>
        </w:rPr>
        <w:t>Local</w:t>
      </w:r>
      <w:r w:rsidRPr="000D282D">
        <w:rPr>
          <w:b/>
          <w:color w:val="002060"/>
        </w:rPr>
        <w:t xml:space="preserve"> is a relative term</w:t>
      </w:r>
      <w:bookmarkEnd w:id="9"/>
    </w:p>
    <w:p w14:paraId="4936B805" w14:textId="085D0EEF" w:rsidR="00B34B58" w:rsidRDefault="00B34B58" w:rsidP="000D282D">
      <w:pPr>
        <w:rPr>
          <w:rFonts w:eastAsiaTheme="majorEastAsia"/>
        </w:rPr>
      </w:pPr>
      <w:r>
        <w:rPr>
          <w:rFonts w:eastAsiaTheme="majorEastAsia"/>
        </w:rPr>
        <w:t>C</w:t>
      </w:r>
      <w:r w:rsidRPr="00B34B58">
        <w:rPr>
          <w:rFonts w:eastAsiaTheme="majorEastAsia"/>
        </w:rPr>
        <w:t xml:space="preserve">onsumers have become more interested in reconnecting with their food and the farmers </w:t>
      </w:r>
      <w:r w:rsidR="006421B9">
        <w:rPr>
          <w:rFonts w:eastAsiaTheme="majorEastAsia"/>
        </w:rPr>
        <w:t>who</w:t>
      </w:r>
      <w:r w:rsidRPr="00B34B58">
        <w:rPr>
          <w:rFonts w:eastAsiaTheme="majorEastAsia"/>
        </w:rPr>
        <w:t xml:space="preserve"> produce it. This has sparked the growth of the local food movement into a multi-billion dollar industry in Florida. </w:t>
      </w:r>
    </w:p>
    <w:p w14:paraId="3BB75A32" w14:textId="19FFC45B" w:rsidR="00F86F44" w:rsidRPr="00F86F44" w:rsidRDefault="006421B9" w:rsidP="000D282D">
      <w:pPr>
        <w:rPr>
          <w:rFonts w:eastAsiaTheme="majorEastAsia"/>
        </w:rPr>
      </w:pPr>
      <w:r>
        <w:rPr>
          <w:rFonts w:eastAsiaTheme="majorEastAsia"/>
        </w:rPr>
        <w:t>However, t</w:t>
      </w:r>
      <w:r w:rsidR="000D282D" w:rsidRPr="00F86F44">
        <w:rPr>
          <w:rFonts w:eastAsiaTheme="majorEastAsia"/>
        </w:rPr>
        <w:t>here is no official definition of local food in the way that there is for USDA organic food, for example. As a result, “local” has become a relative term.</w:t>
      </w:r>
    </w:p>
    <w:p w14:paraId="6E684E67" w14:textId="4D05A6A0" w:rsidR="000D282D" w:rsidRPr="000D282D" w:rsidRDefault="000D282D" w:rsidP="00F86F44">
      <w:pPr>
        <w:pStyle w:val="IntenseQuote"/>
      </w:pPr>
      <w:r w:rsidRPr="000D282D">
        <w:t xml:space="preserve"> A consumer will say that a tomato grown in the</w:t>
      </w:r>
      <w:r w:rsidR="00F86F44">
        <w:t>ir</w:t>
      </w:r>
      <w:r w:rsidRPr="000D282D">
        <w:t xml:space="preserve"> county is more local than one grown in another part of the state</w:t>
      </w:r>
      <w:r w:rsidR="00F86F44">
        <w:t xml:space="preserve">. </w:t>
      </w:r>
      <w:r w:rsidRPr="000D282D">
        <w:t xml:space="preserve"> However, a tomato grown anywhere in Florida is more local than one grown in Mexico.</w:t>
      </w:r>
    </w:p>
    <w:p w14:paraId="0BE582B7" w14:textId="3AF1CEA4" w:rsidR="000D282D" w:rsidRPr="000D282D" w:rsidRDefault="006421B9" w:rsidP="000D282D">
      <w:pPr>
        <w:rPr>
          <w:rFonts w:eastAsiaTheme="majorEastAsia"/>
        </w:rPr>
      </w:pPr>
      <w:r>
        <w:rPr>
          <w:rFonts w:eastAsiaTheme="majorEastAsia"/>
        </w:rPr>
        <w:t xml:space="preserve">Professor Joy </w:t>
      </w:r>
      <w:r w:rsidR="000D282D" w:rsidRPr="000D282D">
        <w:rPr>
          <w:rFonts w:eastAsiaTheme="majorEastAsia"/>
        </w:rPr>
        <w:t>Rumble</w:t>
      </w:r>
      <w:r>
        <w:rPr>
          <w:rFonts w:eastAsiaTheme="majorEastAsia"/>
        </w:rPr>
        <w:t xml:space="preserve"> at UF/IFAS</w:t>
      </w:r>
      <w:r w:rsidR="000D282D" w:rsidRPr="000D282D">
        <w:rPr>
          <w:rFonts w:eastAsiaTheme="majorEastAsia"/>
        </w:rPr>
        <w:t xml:space="preserve"> knew her </w:t>
      </w:r>
      <w:r>
        <w:rPr>
          <w:rFonts w:eastAsiaTheme="majorEastAsia"/>
        </w:rPr>
        <w:t xml:space="preserve">research </w:t>
      </w:r>
      <w:r w:rsidR="000D282D" w:rsidRPr="000D282D">
        <w:rPr>
          <w:rFonts w:eastAsiaTheme="majorEastAsia"/>
        </w:rPr>
        <w:t xml:space="preserve">findings </w:t>
      </w:r>
      <w:r w:rsidR="00955293">
        <w:rPr>
          <w:rFonts w:eastAsiaTheme="majorEastAsia"/>
        </w:rPr>
        <w:t xml:space="preserve">on consumer opinions </w:t>
      </w:r>
      <w:r w:rsidR="000D282D" w:rsidRPr="000D282D">
        <w:rPr>
          <w:rFonts w:eastAsiaTheme="majorEastAsia"/>
        </w:rPr>
        <w:t xml:space="preserve">could help producers better reach their customers. She </w:t>
      </w:r>
      <w:r>
        <w:rPr>
          <w:rFonts w:eastAsiaTheme="majorEastAsia"/>
        </w:rPr>
        <w:t>believe</w:t>
      </w:r>
      <w:r w:rsidR="00955293">
        <w:rPr>
          <w:rFonts w:eastAsiaTheme="majorEastAsia"/>
        </w:rPr>
        <w:t>d</w:t>
      </w:r>
      <w:r w:rsidR="000D282D" w:rsidRPr="000D282D">
        <w:rPr>
          <w:rFonts w:eastAsiaTheme="majorEastAsia"/>
        </w:rPr>
        <w:t xml:space="preserve"> that in-person training was the best</w:t>
      </w:r>
      <w:r>
        <w:rPr>
          <w:rFonts w:eastAsiaTheme="majorEastAsia"/>
        </w:rPr>
        <w:t xml:space="preserve"> way to deliver these insights and created;</w:t>
      </w:r>
      <w:r w:rsidR="00F86F44">
        <w:rPr>
          <w:rFonts w:eastAsiaTheme="majorEastAsia"/>
        </w:rPr>
        <w:t xml:space="preserve"> </w:t>
      </w:r>
      <w:r w:rsidR="00F86F44" w:rsidRPr="000D282D">
        <w:rPr>
          <w:rFonts w:eastAsiaTheme="majorEastAsia"/>
        </w:rPr>
        <w:t>“</w:t>
      </w:r>
      <w:r w:rsidR="000D282D" w:rsidRPr="000D282D">
        <w:rPr>
          <w:rFonts w:eastAsiaTheme="majorEastAsia"/>
        </w:rPr>
        <w:t>Promoting Specialty Crops as Local</w:t>
      </w:r>
      <w:r w:rsidRPr="000D282D">
        <w:rPr>
          <w:rFonts w:eastAsiaTheme="majorEastAsia"/>
        </w:rPr>
        <w:t xml:space="preserve">” </w:t>
      </w:r>
      <w:r>
        <w:rPr>
          <w:rFonts w:eastAsiaTheme="majorEastAsia"/>
        </w:rPr>
        <w:t>that</w:t>
      </w:r>
      <w:r w:rsidR="000D282D" w:rsidRPr="000D282D">
        <w:rPr>
          <w:rFonts w:eastAsiaTheme="majorEastAsia"/>
        </w:rPr>
        <w:t xml:space="preserve"> teach</w:t>
      </w:r>
      <w:r w:rsidR="00F86F44">
        <w:rPr>
          <w:rFonts w:eastAsiaTheme="majorEastAsia"/>
        </w:rPr>
        <w:t>es</w:t>
      </w:r>
      <w:r w:rsidR="000D282D" w:rsidRPr="000D282D">
        <w:rPr>
          <w:rFonts w:eastAsiaTheme="majorEastAsia"/>
        </w:rPr>
        <w:t xml:space="preserve"> specialty crop farmers why people choose local foods and how farmers can use this information to market their Florida-grown products.</w:t>
      </w:r>
    </w:p>
    <w:p w14:paraId="322A4D96" w14:textId="711BC3AC" w:rsidR="000D282D" w:rsidRPr="000D282D" w:rsidRDefault="000D282D" w:rsidP="000D282D">
      <w:pPr>
        <w:rPr>
          <w:rFonts w:eastAsiaTheme="majorEastAsia"/>
        </w:rPr>
      </w:pPr>
      <w:r w:rsidRPr="000D282D">
        <w:rPr>
          <w:rFonts w:eastAsiaTheme="majorEastAsia"/>
        </w:rPr>
        <w:t>The curriculum contains six modules than can be taught individually or as a whole. When participants finish the curriculum, they walk away with a complete promotional plan for their specialty crops.</w:t>
      </w:r>
    </w:p>
    <w:p w14:paraId="41E1BC51" w14:textId="6D5E0537" w:rsidR="000D282D" w:rsidRPr="000D282D" w:rsidRDefault="000D282D" w:rsidP="000D282D">
      <w:pPr>
        <w:rPr>
          <w:rFonts w:eastAsiaTheme="majorEastAsia"/>
        </w:rPr>
      </w:pPr>
      <w:r w:rsidRPr="000D282D">
        <w:rPr>
          <w:rFonts w:eastAsiaTheme="majorEastAsia"/>
        </w:rPr>
        <w:t xml:space="preserve">Specialty crops, which include fruits, vegetables, tree nuts and landscape plants, are a 5.4 billion dollar industry in </w:t>
      </w:r>
      <w:r w:rsidRPr="000D282D">
        <w:rPr>
          <w:rFonts w:eastAsiaTheme="majorEastAsia"/>
        </w:rPr>
        <w:t>Florida</w:t>
      </w:r>
      <w:r w:rsidR="00F86F44">
        <w:rPr>
          <w:rFonts w:eastAsiaTheme="majorEastAsia"/>
        </w:rPr>
        <w:t xml:space="preserve"> and</w:t>
      </w:r>
      <w:r w:rsidRPr="000D282D">
        <w:rPr>
          <w:rFonts w:eastAsiaTheme="majorEastAsia"/>
        </w:rPr>
        <w:t xml:space="preserve"> competing with international markets can be challenging. Florida farmers can counter these pressures by capitalizing on consumers’ positive feelings toward local foods and by telling a compelling story about their farms.</w:t>
      </w:r>
    </w:p>
    <w:p w14:paraId="4DB35388" w14:textId="5AB189D7" w:rsidR="000D282D" w:rsidRPr="000D282D" w:rsidRDefault="008A6602" w:rsidP="000D282D">
      <w:pPr>
        <w:rPr>
          <w:rFonts w:eastAsiaTheme="majorEastAsia"/>
        </w:rPr>
      </w:pPr>
      <w:r>
        <w:rPr>
          <w:rFonts w:eastAsiaTheme="majorEastAsia"/>
        </w:rPr>
        <w:t xml:space="preserve">Rumble </w:t>
      </w:r>
      <w:r w:rsidRPr="000D282D">
        <w:rPr>
          <w:rFonts w:eastAsiaTheme="majorEastAsia"/>
        </w:rPr>
        <w:t>hopes</w:t>
      </w:r>
      <w:r w:rsidR="000D282D" w:rsidRPr="000D282D">
        <w:rPr>
          <w:rFonts w:eastAsiaTheme="majorEastAsia"/>
        </w:rPr>
        <w:t xml:space="preserve"> the impact of the curriculum will be that crop producers across the state will be able to better promote their farms and products through the communication strategies suggested in the curriculum</w:t>
      </w:r>
      <w:r>
        <w:rPr>
          <w:rFonts w:eastAsiaTheme="majorEastAsia"/>
        </w:rPr>
        <w:t>.</w:t>
      </w:r>
      <w:r w:rsidR="000D282D" w:rsidRPr="000D282D">
        <w:rPr>
          <w:rFonts w:eastAsiaTheme="majorEastAsia"/>
        </w:rPr>
        <w:t xml:space="preserve"> “</w:t>
      </w:r>
      <w:r w:rsidR="00955293">
        <w:rPr>
          <w:rFonts w:eastAsiaTheme="majorEastAsia"/>
        </w:rPr>
        <w:t>[</w:t>
      </w:r>
      <w:r w:rsidR="000D282D" w:rsidRPr="000D282D">
        <w:rPr>
          <w:rFonts w:eastAsiaTheme="majorEastAsia"/>
        </w:rPr>
        <w:t>T</w:t>
      </w:r>
      <w:r w:rsidR="00955293">
        <w:rPr>
          <w:rFonts w:eastAsiaTheme="majorEastAsia"/>
        </w:rPr>
        <w:t>his]</w:t>
      </w:r>
      <w:r w:rsidR="000D282D" w:rsidRPr="000D282D">
        <w:rPr>
          <w:rFonts w:eastAsiaTheme="majorEastAsia"/>
        </w:rPr>
        <w:t xml:space="preserve"> will benefit Florida agriculture as a whole and serve to connect Florida consumers with the industry.”</w:t>
      </w:r>
    </w:p>
    <w:p w14:paraId="387C56DE" w14:textId="63A4B28C" w:rsidR="000D282D" w:rsidRDefault="000D282D" w:rsidP="000D282D">
      <w:pPr>
        <w:rPr>
          <w:rFonts w:eastAsiaTheme="majorEastAsia"/>
        </w:rPr>
      </w:pPr>
      <w:r w:rsidRPr="000D282D">
        <w:rPr>
          <w:rFonts w:eastAsiaTheme="majorEastAsia"/>
        </w:rPr>
        <w:t>Another goal of the curriculum is to help producers better define what they mean by local food. “As an industry, we have to b</w:t>
      </w:r>
      <w:r w:rsidR="006421B9">
        <w:rPr>
          <w:rFonts w:eastAsiaTheme="majorEastAsia"/>
        </w:rPr>
        <w:t xml:space="preserve">e really careful with the term. </w:t>
      </w:r>
      <w:r w:rsidRPr="000D282D">
        <w:rPr>
          <w:rFonts w:eastAsiaTheme="majorEastAsia"/>
        </w:rPr>
        <w:t xml:space="preserve"> </w:t>
      </w:r>
      <w:r w:rsidR="006421B9" w:rsidRPr="000D282D">
        <w:rPr>
          <w:rFonts w:eastAsiaTheme="majorEastAsia"/>
        </w:rPr>
        <w:t>The</w:t>
      </w:r>
      <w:r w:rsidRPr="000D282D">
        <w:rPr>
          <w:rFonts w:eastAsiaTheme="majorEastAsia"/>
        </w:rPr>
        <w:t xml:space="preserve"> more explicit we can </w:t>
      </w:r>
      <w:r w:rsidR="00B34B58" w:rsidRPr="000D282D">
        <w:rPr>
          <w:rFonts w:eastAsiaTheme="majorEastAsia"/>
        </w:rPr>
        <w:t>be</w:t>
      </w:r>
      <w:r w:rsidRPr="000D282D">
        <w:rPr>
          <w:rFonts w:eastAsiaTheme="majorEastAsia"/>
        </w:rPr>
        <w:t xml:space="preserve"> the better. You need to be transparent about you</w:t>
      </w:r>
      <w:r w:rsidR="00955293">
        <w:rPr>
          <w:rFonts w:eastAsiaTheme="majorEastAsia"/>
        </w:rPr>
        <w:t>r</w:t>
      </w:r>
      <w:r w:rsidRPr="000D282D">
        <w:rPr>
          <w:rFonts w:eastAsiaTheme="majorEastAsia"/>
        </w:rPr>
        <w:t xml:space="preserve"> product</w:t>
      </w:r>
      <w:r w:rsidR="00955293">
        <w:rPr>
          <w:rFonts w:eastAsiaTheme="majorEastAsia"/>
        </w:rPr>
        <w:t>s</w:t>
      </w:r>
      <w:r w:rsidRPr="000D282D">
        <w:rPr>
          <w:rFonts w:eastAsiaTheme="majorEastAsia"/>
        </w:rPr>
        <w:t>,” Rumble sa</w:t>
      </w:r>
      <w:r w:rsidR="006421B9">
        <w:rPr>
          <w:rFonts w:eastAsiaTheme="majorEastAsia"/>
        </w:rPr>
        <w:t>ys</w:t>
      </w:r>
      <w:r w:rsidRPr="000D282D">
        <w:rPr>
          <w:rFonts w:eastAsiaTheme="majorEastAsia"/>
        </w:rPr>
        <w:t>.</w:t>
      </w:r>
    </w:p>
    <w:p w14:paraId="0D334F76" w14:textId="01CB9871" w:rsidR="00B34B58" w:rsidRPr="000D282D" w:rsidRDefault="00B34B58" w:rsidP="000D282D">
      <w:pPr>
        <w:rPr>
          <w:rFonts w:eastAsiaTheme="majorEastAsia"/>
        </w:rPr>
      </w:pPr>
      <w:r w:rsidRPr="00B34B58">
        <w:rPr>
          <w:rFonts w:eastAsiaTheme="majorEastAsia"/>
        </w:rPr>
        <w:t>Extension agents can use this curriculum</w:t>
      </w:r>
      <w:r>
        <w:rPr>
          <w:rFonts w:eastAsiaTheme="majorEastAsia"/>
        </w:rPr>
        <w:t xml:space="preserve">, funded by the Florida Department of Agriculture and Consumer Services Florida Specialty Crop Block Grant Program, </w:t>
      </w:r>
      <w:r w:rsidRPr="00B34B58">
        <w:rPr>
          <w:rFonts w:eastAsiaTheme="majorEastAsia"/>
        </w:rPr>
        <w:t xml:space="preserve">to help producers make informed choices about promoting their farms and specialty crops. The six modules </w:t>
      </w:r>
      <w:r w:rsidR="006421B9">
        <w:rPr>
          <w:rFonts w:eastAsiaTheme="majorEastAsia"/>
        </w:rPr>
        <w:t>are available</w:t>
      </w:r>
      <w:r w:rsidRPr="00B34B58">
        <w:rPr>
          <w:rFonts w:eastAsiaTheme="majorEastAsia"/>
        </w:rPr>
        <w:t xml:space="preserve"> individually or together </w:t>
      </w:r>
      <w:r w:rsidR="006421B9">
        <w:rPr>
          <w:rFonts w:eastAsiaTheme="majorEastAsia"/>
        </w:rPr>
        <w:t xml:space="preserve">in a class environment </w:t>
      </w:r>
      <w:r w:rsidRPr="00B34B58">
        <w:rPr>
          <w:rFonts w:eastAsiaTheme="majorEastAsia"/>
        </w:rPr>
        <w:t>and includes a PowerPoint, suggested script, activities, resources, and an evaluation.</w:t>
      </w:r>
    </w:p>
    <w:p w14:paraId="23F8E77F" w14:textId="6CD6196B" w:rsidR="000D282D" w:rsidRPr="000D282D" w:rsidRDefault="00E372AD" w:rsidP="000D282D">
      <w:pPr>
        <w:rPr>
          <w:rFonts w:eastAsiaTheme="majorEastAsia"/>
        </w:rPr>
      </w:pPr>
      <w:r>
        <w:rPr>
          <w:b/>
          <w:noProof/>
          <w:color w:val="FF5C0B" w:themeColor="accent3"/>
        </w:rPr>
        <w:drawing>
          <wp:anchor distT="0" distB="0" distL="114300" distR="114300" simplePos="0" relativeHeight="251814400" behindDoc="1" locked="0" layoutInCell="1" allowOverlap="1" wp14:anchorId="7D772482" wp14:editId="640A5A12">
            <wp:simplePos x="0" y="0"/>
            <wp:positionH relativeFrom="column">
              <wp:align>left</wp:align>
            </wp:positionH>
            <wp:positionV relativeFrom="paragraph">
              <wp:posOffset>4679</wp:posOffset>
            </wp:positionV>
            <wp:extent cx="1617345" cy="1213485"/>
            <wp:effectExtent l="0" t="0" r="1905" b="5715"/>
            <wp:wrapTight wrapText="bothSides">
              <wp:wrapPolygon edited="0">
                <wp:start x="0" y="0"/>
                <wp:lineTo x="0" y="21363"/>
                <wp:lineTo x="21371" y="21363"/>
                <wp:lineTo x="213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rmers-Mar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7345" cy="1213485"/>
                    </a:xfrm>
                    <a:prstGeom prst="rect">
                      <a:avLst/>
                    </a:prstGeom>
                  </pic:spPr>
                </pic:pic>
              </a:graphicData>
            </a:graphic>
            <wp14:sizeRelH relativeFrom="margin">
              <wp14:pctWidth>0</wp14:pctWidth>
            </wp14:sizeRelH>
            <wp14:sizeRelV relativeFrom="margin">
              <wp14:pctHeight>0</wp14:pctHeight>
            </wp14:sizeRelV>
          </wp:anchor>
        </w:drawing>
      </w:r>
      <w:r w:rsidR="000D282D" w:rsidRPr="000D282D">
        <w:rPr>
          <w:rFonts w:eastAsiaTheme="majorEastAsia"/>
        </w:rPr>
        <w:t>The curriculum</w:t>
      </w:r>
      <w:r w:rsidR="001837D8">
        <w:rPr>
          <w:rFonts w:eastAsiaTheme="majorEastAsia"/>
        </w:rPr>
        <w:t>,</w:t>
      </w:r>
      <w:r w:rsidR="000D282D" w:rsidRPr="000D282D">
        <w:rPr>
          <w:rFonts w:eastAsiaTheme="majorEastAsia"/>
        </w:rPr>
        <w:t xml:space="preserve"> funded by the Florida Department of Agriculture and Consumer Service’s Florida Specialty Crop Block Grant program, and was a collaboration of the UF/IFAS Center for Public Issues Education with the Florida Specialty Crop Foundation.</w:t>
      </w:r>
    </w:p>
    <w:p w14:paraId="70F694BB" w14:textId="0439BF6C" w:rsidR="006421B9" w:rsidRPr="006421B9" w:rsidRDefault="006421B9" w:rsidP="006421B9">
      <w:pPr>
        <w:rPr>
          <w:rFonts w:eastAsiaTheme="majorEastAsia"/>
        </w:rPr>
      </w:pPr>
      <w:r w:rsidRPr="006421B9">
        <w:rPr>
          <w:rFonts w:eastAsiaTheme="majorEastAsia"/>
        </w:rPr>
        <w:t>Creator of course:</w:t>
      </w:r>
      <w:r>
        <w:rPr>
          <w:rFonts w:eastAsiaTheme="majorEastAsia"/>
        </w:rPr>
        <w:t xml:space="preserve">  </w:t>
      </w:r>
      <w:r w:rsidRPr="006421B9">
        <w:rPr>
          <w:rFonts w:eastAsiaTheme="majorEastAsia"/>
        </w:rPr>
        <w:t xml:space="preserve">Joy Rumble, Professor of Agricultural Education </w:t>
      </w:r>
      <w:r>
        <w:rPr>
          <w:rFonts w:eastAsiaTheme="majorEastAsia"/>
        </w:rPr>
        <w:t>a</w:t>
      </w:r>
      <w:r w:rsidRPr="006421B9">
        <w:rPr>
          <w:rFonts w:eastAsiaTheme="majorEastAsia"/>
        </w:rPr>
        <w:t>nd Communication at UF/IFAS</w:t>
      </w:r>
    </w:p>
    <w:p w14:paraId="14F23660" w14:textId="3F5E6C7C" w:rsidR="007763FF" w:rsidRDefault="00CD274E" w:rsidP="00CF7DE2">
      <w:pPr>
        <w:rPr>
          <w:rFonts w:eastAsiaTheme="majorEastAsia"/>
        </w:rPr>
      </w:pPr>
      <w:hyperlink r:id="rId25" w:history="1">
        <w:r w:rsidR="000D282D" w:rsidRPr="00696BC2">
          <w:rPr>
            <w:rStyle w:val="Hyperlink"/>
            <w:rFonts w:eastAsiaTheme="majorEastAsia"/>
          </w:rPr>
          <w:t>http://blogs.ifas.ufl.edu/global/2016/06/02/ufifas-helps-local-farmers-break-local-food-movement/</w:t>
        </w:r>
      </w:hyperlink>
      <w:r w:rsidR="000D282D">
        <w:rPr>
          <w:rFonts w:eastAsiaTheme="majorEastAsia"/>
        </w:rPr>
        <w:t xml:space="preserve"> </w:t>
      </w:r>
    </w:p>
    <w:p w14:paraId="0247D717" w14:textId="77777777" w:rsidR="001837D8" w:rsidRDefault="000D282D" w:rsidP="000D282D">
      <w:pPr>
        <w:rPr>
          <w:rFonts w:eastAsiaTheme="majorEastAsia"/>
        </w:rPr>
      </w:pPr>
      <w:r w:rsidRPr="000D282D">
        <w:rPr>
          <w:rFonts w:eastAsiaTheme="majorEastAsia"/>
        </w:rPr>
        <w:t xml:space="preserve">For a digital version of the curriculum, go to </w:t>
      </w:r>
      <w:hyperlink r:id="rId26" w:history="1">
        <w:r w:rsidR="001837D8" w:rsidRPr="00696BC2">
          <w:rPr>
            <w:rStyle w:val="Hyperlink"/>
            <w:rFonts w:eastAsiaTheme="majorEastAsia"/>
          </w:rPr>
          <w:t>http://www.piecenter.com/training/local/</w:t>
        </w:r>
      </w:hyperlink>
      <w:r w:rsidR="001837D8">
        <w:rPr>
          <w:rFonts w:eastAsiaTheme="majorEastAsia"/>
        </w:rPr>
        <w:t xml:space="preserve"> </w:t>
      </w:r>
      <w:r w:rsidRPr="000D282D">
        <w:rPr>
          <w:rFonts w:eastAsiaTheme="majorEastAsia"/>
        </w:rPr>
        <w:t xml:space="preserve"> </w:t>
      </w:r>
    </w:p>
    <w:p w14:paraId="49BE72A0" w14:textId="191347E1" w:rsidR="000D282D" w:rsidRDefault="000D282D" w:rsidP="000D282D">
      <w:pPr>
        <w:rPr>
          <w:rFonts w:eastAsiaTheme="majorEastAsia"/>
        </w:rPr>
      </w:pPr>
      <w:r w:rsidRPr="000D282D">
        <w:rPr>
          <w:rFonts w:eastAsiaTheme="majorEastAsia"/>
        </w:rPr>
        <w:t>Agricultural producers interested in taking the course should contact their local UF/IFAS Extension office.</w:t>
      </w:r>
    </w:p>
    <w:p w14:paraId="6E1594CC" w14:textId="1B449011" w:rsidR="007763FF" w:rsidRDefault="00CD274E" w:rsidP="00CF7DE2">
      <w:pPr>
        <w:rPr>
          <w:rFonts w:eastAsiaTheme="majorEastAsia"/>
        </w:rPr>
      </w:pPr>
      <w:hyperlink r:id="rId27" w:history="1">
        <w:r w:rsidR="008A6602" w:rsidRPr="00696BC2">
          <w:rPr>
            <w:rStyle w:val="Hyperlink"/>
            <w:rFonts w:eastAsiaTheme="majorEastAsia"/>
          </w:rPr>
          <w:t>http://www.piecenter.com/training/local/</w:t>
        </w:r>
      </w:hyperlink>
      <w:r w:rsidR="008A6602">
        <w:rPr>
          <w:rFonts w:eastAsiaTheme="majorEastAsia"/>
        </w:rPr>
        <w:t xml:space="preserve"> </w:t>
      </w:r>
    </w:p>
    <w:p w14:paraId="53E4915D" w14:textId="6242139F" w:rsidR="004E57B7" w:rsidRPr="00A4482A" w:rsidRDefault="004E57B7" w:rsidP="004E57B7">
      <w:pPr>
        <w:spacing w:after="0" w:line="276" w:lineRule="auto"/>
        <w:jc w:val="right"/>
        <w:rPr>
          <w:rStyle w:val="Hyperlink"/>
          <w:rFonts w:ascii="Corbel" w:eastAsia="Times New Roman" w:hAnsi="Corbel" w:cs="Times New Roman"/>
          <w:b/>
          <w:i/>
          <w:color w:val="FF5C0B" w:themeColor="accent3"/>
          <w:sz w:val="20"/>
          <w:szCs w:val="20"/>
        </w:rPr>
      </w:pPr>
      <w:r w:rsidRPr="00A4482A">
        <w:rPr>
          <w:rFonts w:ascii="Corbel" w:eastAsia="Times New Roman" w:hAnsi="Corbel" w:cs="Times New Roman"/>
          <w:b/>
          <w:i/>
          <w:color w:val="FF5C0B" w:themeColor="accent3"/>
          <w:sz w:val="20"/>
          <w:szCs w:val="20"/>
        </w:rPr>
        <w:fldChar w:fldCharType="begin"/>
      </w:r>
      <w:r w:rsidRPr="00A4482A">
        <w:rPr>
          <w:rFonts w:ascii="Corbel" w:eastAsia="Times New Roman" w:hAnsi="Corbel" w:cs="Times New Roman"/>
          <w:b/>
          <w:i/>
          <w:color w:val="FF5C0B" w:themeColor="accent3"/>
          <w:sz w:val="20"/>
          <w:szCs w:val="20"/>
        </w:rPr>
        <w:instrText xml:space="preserve"> HYPERLINK  \l "_top" </w:instrText>
      </w:r>
      <w:r w:rsidRPr="00A4482A">
        <w:rPr>
          <w:rFonts w:ascii="Corbel" w:eastAsia="Times New Roman" w:hAnsi="Corbel" w:cs="Times New Roman"/>
          <w:b/>
          <w:i/>
          <w:color w:val="FF5C0B" w:themeColor="accent3"/>
          <w:sz w:val="20"/>
          <w:szCs w:val="20"/>
        </w:rPr>
        <w:fldChar w:fldCharType="separate"/>
      </w:r>
      <w:r w:rsidRPr="00A4482A">
        <w:rPr>
          <w:rStyle w:val="Hyperlink"/>
          <w:rFonts w:ascii="Corbel" w:eastAsia="Times New Roman" w:hAnsi="Corbel" w:cs="Times New Roman"/>
          <w:b/>
          <w:i/>
          <w:color w:val="FF5C0B" w:themeColor="accent3"/>
          <w:sz w:val="20"/>
          <w:szCs w:val="20"/>
        </w:rPr>
        <w:t>Return to Table of Contents</w:t>
      </w:r>
    </w:p>
    <w:p w14:paraId="22850677" w14:textId="33878918" w:rsidR="007C78BF" w:rsidRDefault="004E57B7" w:rsidP="001F61AF">
      <w:pPr>
        <w:rPr>
          <w:rFonts w:eastAsiaTheme="majorEastAsia"/>
        </w:rPr>
      </w:pPr>
      <w:r w:rsidRPr="00A4482A">
        <w:rPr>
          <w:rFonts w:ascii="Corbel" w:eastAsia="Times New Roman" w:hAnsi="Corbel" w:cs="Times New Roman"/>
          <w:b/>
          <w:i/>
          <w:color w:val="FF5C0B" w:themeColor="accent3"/>
          <w:sz w:val="20"/>
          <w:szCs w:val="20"/>
        </w:rPr>
        <w:fldChar w:fldCharType="end"/>
      </w:r>
      <w:r w:rsidR="009A059D" w:rsidRPr="009A059D">
        <w:rPr>
          <w:rFonts w:ascii="Corbel" w:eastAsia="Times New Roman" w:hAnsi="Corbel" w:cs="Times New Roman"/>
          <w:b/>
          <w:i/>
          <w:color w:val="FF5C0B" w:themeColor="accent3"/>
          <w:sz w:val="20"/>
          <w:szCs w:val="20"/>
        </w:rPr>
        <w:t xml:space="preserve"> </w:t>
      </w:r>
      <w:r w:rsidR="007C78BF">
        <w:rPr>
          <w:rFonts w:eastAsiaTheme="majorEastAsia"/>
        </w:rPr>
        <w:br w:type="page"/>
      </w:r>
    </w:p>
    <w:p w14:paraId="6D6E73C1" w14:textId="5CBBB2DA" w:rsidR="007A7063" w:rsidRPr="003B6C73" w:rsidRDefault="007A7063" w:rsidP="00E25B5A">
      <w:pPr>
        <w:shd w:val="clear" w:color="auto" w:fill="FFFFFF"/>
        <w:spacing w:before="100" w:beforeAutospacing="1" w:after="100" w:afterAutospacing="1"/>
        <w:jc w:val="both"/>
        <w:rPr>
          <w:rFonts w:eastAsia="Times New Roman" w:cs="Arial"/>
          <w:color w:val="000000"/>
          <w:lang w:val="en"/>
        </w:rPr>
      </w:pPr>
    </w:p>
    <w:p w14:paraId="149444AD" w14:textId="77777777" w:rsidR="00C27AD7" w:rsidRPr="003B6C73" w:rsidRDefault="00C27AD7" w:rsidP="00E25B5A">
      <w:pPr>
        <w:shd w:val="clear" w:color="auto" w:fill="FFFFFF"/>
        <w:spacing w:before="100" w:beforeAutospacing="1" w:after="100" w:afterAutospacing="1"/>
        <w:jc w:val="both"/>
        <w:rPr>
          <w:rFonts w:eastAsia="Times New Roman" w:cs="Arial"/>
          <w:color w:val="000000"/>
          <w:lang w:val="en"/>
        </w:rPr>
        <w:sectPr w:rsidR="00C27AD7" w:rsidRPr="003B6C73" w:rsidSect="00BE0203">
          <w:type w:val="continuous"/>
          <w:pgSz w:w="12240" w:h="15840" w:code="1"/>
          <w:pgMar w:top="864" w:right="576" w:bottom="691" w:left="864" w:header="360" w:footer="720" w:gutter="0"/>
          <w:cols w:num="2" w:sep="1" w:space="504"/>
          <w:titlePg/>
          <w:docGrid w:linePitch="360"/>
        </w:sectPr>
      </w:pPr>
    </w:p>
    <w:bookmarkStart w:id="10" w:name="_Toc447523256"/>
    <w:bookmarkStart w:id="11" w:name="_Toc454431759"/>
    <w:p w14:paraId="722F2596" w14:textId="52D89E40" w:rsidR="00113748" w:rsidRPr="001356F6" w:rsidRDefault="00E21640" w:rsidP="00E21640">
      <w:pPr>
        <w:pStyle w:val="Heading1"/>
        <w:jc w:val="right"/>
        <w:rPr>
          <w:b/>
          <w:color w:val="FF5C0B" w:themeColor="accent3"/>
        </w:rPr>
      </w:pPr>
      <w:r>
        <w:rPr>
          <w:b/>
          <w:noProof/>
          <w:color w:val="FF5C0B" w:themeColor="accent3"/>
        </w:rPr>
        <mc:AlternateContent>
          <mc:Choice Requires="wpg">
            <w:drawing>
              <wp:anchor distT="0" distB="0" distL="114300" distR="114300" simplePos="0" relativeHeight="251631104" behindDoc="0" locked="0" layoutInCell="1" allowOverlap="1" wp14:anchorId="5B3BD3DE" wp14:editId="0723AC0D">
                <wp:simplePos x="0" y="0"/>
                <wp:positionH relativeFrom="column">
                  <wp:posOffset>-3997</wp:posOffset>
                </wp:positionH>
                <wp:positionV relativeFrom="paragraph">
                  <wp:posOffset>32187</wp:posOffset>
                </wp:positionV>
                <wp:extent cx="2228537" cy="1873771"/>
                <wp:effectExtent l="0" t="0" r="635" b="0"/>
                <wp:wrapNone/>
                <wp:docPr id="2" name="Group 2"/>
                <wp:cNvGraphicFramePr/>
                <a:graphic xmlns:a="http://schemas.openxmlformats.org/drawingml/2006/main">
                  <a:graphicData uri="http://schemas.microsoft.com/office/word/2010/wordprocessingGroup">
                    <wpg:wgp>
                      <wpg:cNvGrpSpPr/>
                      <wpg:grpSpPr>
                        <a:xfrm>
                          <a:off x="0" y="0"/>
                          <a:ext cx="2228537" cy="1873771"/>
                          <a:chOff x="0" y="0"/>
                          <a:chExt cx="2311400" cy="1943100"/>
                        </a:xfrm>
                      </wpg:grpSpPr>
                      <pic:pic xmlns:pic="http://schemas.openxmlformats.org/drawingml/2006/picture">
                        <pic:nvPicPr>
                          <pic:cNvPr id="4" name="Picture 4"/>
                          <pic:cNvPicPr>
                            <a:picLocks noChangeAspect="1"/>
                          </pic:cNvPicPr>
                        </pic:nvPicPr>
                        <pic:blipFill>
                          <a:blip r:embed="rId28">
                            <a:extLst>
                              <a:ext uri="{28A0092B-C50C-407E-A947-70E740481C1C}">
                                <a14:useLocalDpi xmlns:a14="http://schemas.microsoft.com/office/drawing/2010/main"/>
                              </a:ext>
                            </a:extLst>
                          </a:blip>
                          <a:stretch>
                            <a:fillRect/>
                          </a:stretch>
                        </pic:blipFill>
                        <pic:spPr>
                          <a:xfrm>
                            <a:off x="0" y="0"/>
                            <a:ext cx="2296160" cy="801370"/>
                          </a:xfrm>
                          <a:prstGeom prst="rect">
                            <a:avLst/>
                          </a:prstGeom>
                        </pic:spPr>
                      </pic:pic>
                      <wps:wsp>
                        <wps:cNvPr id="24" name="Text Box 24"/>
                        <wps:cNvSpPr txBox="1"/>
                        <wps:spPr>
                          <a:xfrm>
                            <a:off x="120650" y="882650"/>
                            <a:ext cx="2190750" cy="1060450"/>
                          </a:xfrm>
                          <a:prstGeom prst="rect">
                            <a:avLst/>
                          </a:prstGeom>
                          <a:gradFill flip="none" rotWithShape="1">
                            <a:gsLst>
                              <a:gs pos="0">
                                <a:srgbClr val="339966">
                                  <a:tint val="66000"/>
                                  <a:satMod val="160000"/>
                                </a:srgbClr>
                              </a:gs>
                              <a:gs pos="50000">
                                <a:srgbClr val="339966">
                                  <a:tint val="44500"/>
                                  <a:satMod val="160000"/>
                                </a:srgbClr>
                              </a:gs>
                              <a:gs pos="100000">
                                <a:srgbClr val="339966">
                                  <a:tint val="23500"/>
                                  <a:satMod val="160000"/>
                                </a:srgb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9212A" w14:textId="1329C722" w:rsidR="00975E29" w:rsidRPr="00016DED" w:rsidRDefault="00975E29" w:rsidP="00016DED">
                              <w:pPr>
                                <w:spacing w:after="0"/>
                                <w:jc w:val="center"/>
                                <w:rPr>
                                  <w:b/>
                                  <w:sz w:val="18"/>
                                  <w:szCs w:val="18"/>
                                </w:rPr>
                              </w:pPr>
                              <w:r w:rsidRPr="00016DED">
                                <w:rPr>
                                  <w:b/>
                                  <w:sz w:val="18"/>
                                  <w:szCs w:val="18"/>
                                </w:rPr>
                                <w:t>Taryn Sudol</w:t>
                              </w:r>
                            </w:p>
                            <w:p w14:paraId="66CE939E" w14:textId="44C91661" w:rsidR="00975E29" w:rsidRPr="00016DED" w:rsidRDefault="00975E29" w:rsidP="00016DED">
                              <w:pPr>
                                <w:spacing w:after="0"/>
                                <w:jc w:val="center"/>
                                <w:rPr>
                                  <w:sz w:val="18"/>
                                  <w:szCs w:val="18"/>
                                </w:rPr>
                              </w:pPr>
                              <w:r>
                                <w:rPr>
                                  <w:sz w:val="18"/>
                                  <w:szCs w:val="18"/>
                                </w:rPr>
                                <w:t>FYN</w:t>
                              </w:r>
                              <w:r w:rsidRPr="00016DED">
                                <w:rPr>
                                  <w:sz w:val="18"/>
                                  <w:szCs w:val="18"/>
                                </w:rPr>
                                <w:t xml:space="preserve"> Extension Agent</w:t>
                              </w:r>
                            </w:p>
                            <w:p w14:paraId="507B6E03" w14:textId="77777777" w:rsidR="00975E29" w:rsidRPr="00016DED" w:rsidRDefault="00975E29" w:rsidP="00016DED">
                              <w:pPr>
                                <w:spacing w:after="0"/>
                                <w:jc w:val="center"/>
                                <w:rPr>
                                  <w:sz w:val="18"/>
                                  <w:szCs w:val="18"/>
                                </w:rPr>
                              </w:pPr>
                              <w:r w:rsidRPr="00016DED">
                                <w:rPr>
                                  <w:sz w:val="18"/>
                                  <w:szCs w:val="18"/>
                                </w:rPr>
                                <w:t>UF-IFAS Extension at Seminole County</w:t>
                              </w:r>
                            </w:p>
                            <w:p w14:paraId="73626CA6" w14:textId="0E714281" w:rsidR="00975E29" w:rsidRPr="00C401FC" w:rsidRDefault="00975E29" w:rsidP="00016DED">
                              <w:pPr>
                                <w:spacing w:after="0"/>
                                <w:jc w:val="center"/>
                                <w:rPr>
                                  <w:sz w:val="18"/>
                                  <w:szCs w:val="18"/>
                                </w:rPr>
                              </w:pPr>
                              <w:r w:rsidRPr="00C401FC">
                                <w:rPr>
                                  <w:sz w:val="18"/>
                                  <w:szCs w:val="18"/>
                                </w:rPr>
                                <w:t>407-665-5575</w:t>
                              </w:r>
                            </w:p>
                            <w:p w14:paraId="23F2B8B7" w14:textId="77777777" w:rsidR="00975E29" w:rsidRPr="00C401FC" w:rsidRDefault="00975E29" w:rsidP="00016DED">
                              <w:pPr>
                                <w:spacing w:after="0"/>
                                <w:jc w:val="center"/>
                                <w:rPr>
                                  <w:sz w:val="18"/>
                                  <w:szCs w:val="18"/>
                                </w:rPr>
                              </w:pPr>
                              <w:r w:rsidRPr="00C401FC">
                                <w:rPr>
                                  <w:sz w:val="18"/>
                                  <w:szCs w:val="18"/>
                                </w:rPr>
                                <w:t>tsudol@seminolecountyfl.gov</w:t>
                              </w:r>
                            </w:p>
                            <w:p w14:paraId="4BA2816C" w14:textId="2264512F" w:rsidR="00975E29" w:rsidRPr="00C401FC" w:rsidRDefault="00975E29" w:rsidP="00016DED">
                              <w:pPr>
                                <w:jc w:val="center"/>
                                <w:rPr>
                                  <w:sz w:val="18"/>
                                  <w:szCs w:val="18"/>
                                </w:rPr>
                              </w:pPr>
                              <w:r w:rsidRPr="00C401FC">
                                <w:rPr>
                                  <w:sz w:val="18"/>
                                  <w:szCs w:val="18"/>
                                </w:rPr>
                                <w:t>www.seminolecountyfl.gov/fyn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BD3DE" id="Group 2" o:spid="_x0000_s1026" style="position:absolute;left:0;text-align:left;margin-left:-.3pt;margin-top:2.55pt;width:175.5pt;height:147.55pt;z-index:251631104;mso-width-relative:margin;mso-height-relative:margin" coordsize="23114,19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2961;height: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U8DEAAAA2gAAAA8AAABkcnMvZG93bnJldi54bWxEj0GLwjAUhO+C/yE8YW+aKiJSjbIoasEF&#10;XVcQb4/m2ZZtXkqT1eqv3wiCx2FmvmGm88aU4kq1Kywr6PciEMSp1QVnCo4/q+4YhPPIGkvLpOBO&#10;DuazdmuKsbY3/qbrwWciQNjFqCD3voqldGlOBl3PVsTBu9jaoA+yzqSu8RbgppSDKBpJgwWHhRwr&#10;WuSU/h7+jIKv066/epw26/V5NNxv71GypMQq9dFpPicgPDX+HX61E61gCM8r4Qb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OU8DEAAAA2gAAAA8AAAAAAAAAAAAAAAAA&#10;nwIAAGRycy9kb3ducmV2LnhtbFBLBQYAAAAABAAEAPcAAACQAwAAAAA=&#10;">
                  <v:imagedata r:id="rId29" o:title=""/>
                  <v:path arrowok="t"/>
                </v:shape>
                <v:shapetype id="_x0000_t202" coordsize="21600,21600" o:spt="202" path="m,l,21600r21600,l21600,xe">
                  <v:stroke joinstyle="miter"/>
                  <v:path gradientshapeok="t" o:connecttype="rect"/>
                </v:shapetype>
                <v:shape id="Text Box 24" o:spid="_x0000_s1028" type="#_x0000_t202" style="position:absolute;left:1206;top:8826;width:21908;height:10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gvMMA&#10;AADbAAAADwAAAGRycy9kb3ducmV2LnhtbESPQYvCMBSE78L+h/AWvGm6oqLVKEsXxcN6sOr92Tzb&#10;ss1LaaK2/34jCB6HmfmGWa5bU4k7Na60rOBrGIEgzqwuOVdwOm4GMxDOI2usLJOCjhysVx+9Jcba&#10;PvhA99TnIkDYxaig8L6OpXRZQQbd0NbEwbvaxqAPssmlbvAR4KaSoyiaSoMlh4UCa0oKyv7Sm1Fw&#10;odPvNpnvd5OsS86zdJLcfnSnVP+z/V6A8NT6d/jV3mkFozE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gvMMAAADbAAAADwAAAAAAAAAAAAAAAACYAgAAZHJzL2Rv&#10;d25yZXYueG1sUEsFBgAAAAAEAAQA9QAAAIgDAAAAAA==&#10;" fillcolor="#98ceac" stroked="f" strokeweight=".5pt">
                  <v:fill color2="#e1efe6" rotate="t" angle="90" colors="0 #98ceac;.5 #c1dfcc;1 #e1efe6" focus="100%" type="gradient"/>
                  <v:textbox>
                    <w:txbxContent>
                      <w:p w14:paraId="33D9212A" w14:textId="1329C722" w:rsidR="00975E29" w:rsidRPr="00016DED" w:rsidRDefault="00975E29" w:rsidP="00016DED">
                        <w:pPr>
                          <w:spacing w:after="0"/>
                          <w:jc w:val="center"/>
                          <w:rPr>
                            <w:b/>
                            <w:sz w:val="18"/>
                            <w:szCs w:val="18"/>
                          </w:rPr>
                        </w:pPr>
                        <w:r w:rsidRPr="00016DED">
                          <w:rPr>
                            <w:b/>
                            <w:sz w:val="18"/>
                            <w:szCs w:val="18"/>
                          </w:rPr>
                          <w:t>Taryn Sudol</w:t>
                        </w:r>
                      </w:p>
                      <w:p w14:paraId="66CE939E" w14:textId="44C91661" w:rsidR="00975E29" w:rsidRPr="00016DED" w:rsidRDefault="00975E29" w:rsidP="00016DED">
                        <w:pPr>
                          <w:spacing w:after="0"/>
                          <w:jc w:val="center"/>
                          <w:rPr>
                            <w:sz w:val="18"/>
                            <w:szCs w:val="18"/>
                          </w:rPr>
                        </w:pPr>
                        <w:r>
                          <w:rPr>
                            <w:sz w:val="18"/>
                            <w:szCs w:val="18"/>
                          </w:rPr>
                          <w:t>FYN</w:t>
                        </w:r>
                        <w:r w:rsidRPr="00016DED">
                          <w:rPr>
                            <w:sz w:val="18"/>
                            <w:szCs w:val="18"/>
                          </w:rPr>
                          <w:t xml:space="preserve"> Extension Agent</w:t>
                        </w:r>
                      </w:p>
                      <w:p w14:paraId="507B6E03" w14:textId="77777777" w:rsidR="00975E29" w:rsidRPr="00016DED" w:rsidRDefault="00975E29" w:rsidP="00016DED">
                        <w:pPr>
                          <w:spacing w:after="0"/>
                          <w:jc w:val="center"/>
                          <w:rPr>
                            <w:sz w:val="18"/>
                            <w:szCs w:val="18"/>
                          </w:rPr>
                        </w:pPr>
                        <w:r w:rsidRPr="00016DED">
                          <w:rPr>
                            <w:sz w:val="18"/>
                            <w:szCs w:val="18"/>
                          </w:rPr>
                          <w:t>UF-IFAS Extension at Seminole County</w:t>
                        </w:r>
                      </w:p>
                      <w:p w14:paraId="73626CA6" w14:textId="0E714281" w:rsidR="00975E29" w:rsidRPr="00C401FC" w:rsidRDefault="00975E29" w:rsidP="00016DED">
                        <w:pPr>
                          <w:spacing w:after="0"/>
                          <w:jc w:val="center"/>
                          <w:rPr>
                            <w:sz w:val="18"/>
                            <w:szCs w:val="18"/>
                          </w:rPr>
                        </w:pPr>
                        <w:r w:rsidRPr="00C401FC">
                          <w:rPr>
                            <w:sz w:val="18"/>
                            <w:szCs w:val="18"/>
                          </w:rPr>
                          <w:t>407-665-5575</w:t>
                        </w:r>
                      </w:p>
                      <w:p w14:paraId="23F2B8B7" w14:textId="77777777" w:rsidR="00975E29" w:rsidRPr="00C401FC" w:rsidRDefault="00975E29" w:rsidP="00016DED">
                        <w:pPr>
                          <w:spacing w:after="0"/>
                          <w:jc w:val="center"/>
                          <w:rPr>
                            <w:sz w:val="18"/>
                            <w:szCs w:val="18"/>
                          </w:rPr>
                        </w:pPr>
                        <w:r w:rsidRPr="00C401FC">
                          <w:rPr>
                            <w:sz w:val="18"/>
                            <w:szCs w:val="18"/>
                          </w:rPr>
                          <w:t>tsudol@seminolecountyfl.gov</w:t>
                        </w:r>
                      </w:p>
                      <w:p w14:paraId="4BA2816C" w14:textId="2264512F" w:rsidR="00975E29" w:rsidRPr="00C401FC" w:rsidRDefault="00975E29" w:rsidP="00016DED">
                        <w:pPr>
                          <w:jc w:val="center"/>
                          <w:rPr>
                            <w:sz w:val="18"/>
                            <w:szCs w:val="18"/>
                          </w:rPr>
                        </w:pPr>
                        <w:r w:rsidRPr="00C401FC">
                          <w:rPr>
                            <w:sz w:val="18"/>
                            <w:szCs w:val="18"/>
                          </w:rPr>
                          <w:t>www.seminolecountyfl.gov/fyn</w:t>
                        </w:r>
                      </w:p>
                    </w:txbxContent>
                  </v:textbox>
                </v:shape>
              </v:group>
            </w:pict>
          </mc:Fallback>
        </mc:AlternateContent>
      </w:r>
      <w:r w:rsidRPr="001356F6">
        <w:rPr>
          <w:b/>
          <w:color w:val="FF5C0B" w:themeColor="accent3"/>
        </w:rPr>
        <w:t xml:space="preserve">Florida Yards </w:t>
      </w:r>
      <w:r w:rsidRPr="001356F6">
        <w:rPr>
          <w:rFonts w:asciiTheme="minorHAnsi" w:hAnsiTheme="minorHAnsi"/>
          <w:b/>
          <w:color w:val="FF5C0B" w:themeColor="accent3"/>
        </w:rPr>
        <w:t>&amp;</w:t>
      </w:r>
      <w:r w:rsidRPr="001356F6">
        <w:rPr>
          <w:b/>
          <w:color w:val="FF5C0B" w:themeColor="accent3"/>
        </w:rPr>
        <w:t xml:space="preserve"> Neighborhoods Program</w:t>
      </w:r>
      <w:bookmarkEnd w:id="10"/>
      <w:bookmarkEnd w:id="11"/>
    </w:p>
    <w:p w14:paraId="15C1DF1C" w14:textId="4402D3ED" w:rsidR="006F6175" w:rsidRPr="00244323" w:rsidRDefault="00622EAA" w:rsidP="00B02778">
      <w:pPr>
        <w:ind w:left="1440" w:firstLine="720"/>
        <w:rPr>
          <w:rStyle w:val="Hyperlink"/>
          <w:i/>
          <w:color w:val="000000" w:themeColor="text1"/>
        </w:rPr>
      </w:pPr>
      <w:r>
        <w:t xml:space="preserve">                </w:t>
      </w:r>
    </w:p>
    <w:tbl>
      <w:tblPr>
        <w:tblStyle w:val="TableGrid"/>
        <w:tblW w:w="6840" w:type="dxa"/>
        <w:tblInd w:w="3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510"/>
      </w:tblGrid>
      <w:tr w:rsidR="006F6175" w14:paraId="1279533C" w14:textId="77777777" w:rsidTr="0041633C">
        <w:tc>
          <w:tcPr>
            <w:tcW w:w="3330" w:type="dxa"/>
          </w:tcPr>
          <w:p w14:paraId="0BB467E0" w14:textId="77777777" w:rsidR="006F6175" w:rsidRPr="00016DED" w:rsidRDefault="006F6175" w:rsidP="00F05D3E">
            <w:pPr>
              <w:pStyle w:val="ListParagraph"/>
              <w:numPr>
                <w:ilvl w:val="0"/>
                <w:numId w:val="4"/>
              </w:numPr>
              <w:rPr>
                <w:b/>
              </w:rPr>
            </w:pPr>
            <w:r w:rsidRPr="00016DED">
              <w:rPr>
                <w:b/>
              </w:rPr>
              <w:t>Right Plant, Right Place</w:t>
            </w:r>
          </w:p>
        </w:tc>
        <w:tc>
          <w:tcPr>
            <w:tcW w:w="3510" w:type="dxa"/>
          </w:tcPr>
          <w:p w14:paraId="2301ADE8" w14:textId="4D5835EA" w:rsidR="006F6175" w:rsidRPr="00016DED" w:rsidRDefault="006F6175" w:rsidP="006F6175">
            <w:pPr>
              <w:rPr>
                <w:b/>
              </w:rPr>
            </w:pPr>
            <w:r w:rsidRPr="00016DED">
              <w:rPr>
                <w:b/>
              </w:rPr>
              <w:t>6. Manage Yard Pest</w:t>
            </w:r>
            <w:r w:rsidR="00A4113B">
              <w:rPr>
                <w:b/>
              </w:rPr>
              <w:t>s</w:t>
            </w:r>
            <w:r w:rsidRPr="00016DED">
              <w:rPr>
                <w:b/>
              </w:rPr>
              <w:t xml:space="preserve"> Responsibly</w:t>
            </w:r>
          </w:p>
        </w:tc>
      </w:tr>
      <w:tr w:rsidR="006F6175" w14:paraId="0E5FB615" w14:textId="77777777" w:rsidTr="0041633C">
        <w:tc>
          <w:tcPr>
            <w:tcW w:w="3330" w:type="dxa"/>
          </w:tcPr>
          <w:p w14:paraId="537ACFE1" w14:textId="77777777" w:rsidR="006F6175" w:rsidRPr="00016DED" w:rsidRDefault="006F6175" w:rsidP="00F05D3E">
            <w:pPr>
              <w:pStyle w:val="ListParagraph"/>
              <w:numPr>
                <w:ilvl w:val="0"/>
                <w:numId w:val="4"/>
              </w:numPr>
              <w:rPr>
                <w:b/>
              </w:rPr>
            </w:pPr>
            <w:r w:rsidRPr="00016DED">
              <w:rPr>
                <w:b/>
              </w:rPr>
              <w:t>Water Efficiently</w:t>
            </w:r>
          </w:p>
        </w:tc>
        <w:tc>
          <w:tcPr>
            <w:tcW w:w="3510" w:type="dxa"/>
          </w:tcPr>
          <w:p w14:paraId="2985D596" w14:textId="77777777" w:rsidR="006F6175" w:rsidRPr="00016DED" w:rsidRDefault="006F6175" w:rsidP="006F6175">
            <w:pPr>
              <w:rPr>
                <w:b/>
              </w:rPr>
            </w:pPr>
            <w:r w:rsidRPr="00016DED">
              <w:rPr>
                <w:b/>
              </w:rPr>
              <w:t>7. Recycle</w:t>
            </w:r>
          </w:p>
        </w:tc>
      </w:tr>
      <w:tr w:rsidR="006F6175" w14:paraId="75C05049" w14:textId="77777777" w:rsidTr="0041633C">
        <w:tc>
          <w:tcPr>
            <w:tcW w:w="3330" w:type="dxa"/>
          </w:tcPr>
          <w:p w14:paraId="08D90E43" w14:textId="77777777" w:rsidR="006F6175" w:rsidRPr="00016DED" w:rsidRDefault="006F6175" w:rsidP="00F05D3E">
            <w:pPr>
              <w:pStyle w:val="ListParagraph"/>
              <w:numPr>
                <w:ilvl w:val="0"/>
                <w:numId w:val="4"/>
              </w:numPr>
              <w:rPr>
                <w:b/>
              </w:rPr>
            </w:pPr>
            <w:r w:rsidRPr="00016DED">
              <w:rPr>
                <w:b/>
              </w:rPr>
              <w:t>Fertilize Appropriately</w:t>
            </w:r>
          </w:p>
        </w:tc>
        <w:tc>
          <w:tcPr>
            <w:tcW w:w="3510" w:type="dxa"/>
          </w:tcPr>
          <w:p w14:paraId="0A04D086" w14:textId="77777777" w:rsidR="006F6175" w:rsidRPr="00016DED" w:rsidRDefault="006F6175" w:rsidP="006F6175">
            <w:pPr>
              <w:rPr>
                <w:b/>
              </w:rPr>
            </w:pPr>
            <w:r w:rsidRPr="00016DED">
              <w:rPr>
                <w:b/>
              </w:rPr>
              <w:t>8. Reduce Stormwater Runoff</w:t>
            </w:r>
          </w:p>
        </w:tc>
      </w:tr>
      <w:tr w:rsidR="006F6175" w14:paraId="167C2F0A" w14:textId="77777777" w:rsidTr="0041633C">
        <w:tc>
          <w:tcPr>
            <w:tcW w:w="3330" w:type="dxa"/>
          </w:tcPr>
          <w:p w14:paraId="6DD4F5C8" w14:textId="77777777" w:rsidR="006F6175" w:rsidRPr="00016DED" w:rsidRDefault="006F6175" w:rsidP="00F05D3E">
            <w:pPr>
              <w:pStyle w:val="ListParagraph"/>
              <w:numPr>
                <w:ilvl w:val="0"/>
                <w:numId w:val="4"/>
              </w:numPr>
              <w:rPr>
                <w:b/>
              </w:rPr>
            </w:pPr>
            <w:r w:rsidRPr="00016DED">
              <w:rPr>
                <w:b/>
              </w:rPr>
              <w:t>Mulch</w:t>
            </w:r>
          </w:p>
        </w:tc>
        <w:tc>
          <w:tcPr>
            <w:tcW w:w="3510" w:type="dxa"/>
          </w:tcPr>
          <w:p w14:paraId="1DE5DDD6" w14:textId="77777777" w:rsidR="006F6175" w:rsidRPr="00016DED" w:rsidRDefault="006F6175" w:rsidP="006F6175">
            <w:pPr>
              <w:rPr>
                <w:b/>
              </w:rPr>
            </w:pPr>
            <w:r w:rsidRPr="00016DED">
              <w:rPr>
                <w:b/>
              </w:rPr>
              <w:t>9. Protect the Waterfront</w:t>
            </w:r>
          </w:p>
        </w:tc>
      </w:tr>
      <w:tr w:rsidR="006F6175" w14:paraId="2E6E7B82" w14:textId="77777777" w:rsidTr="0041633C">
        <w:tc>
          <w:tcPr>
            <w:tcW w:w="3330" w:type="dxa"/>
          </w:tcPr>
          <w:p w14:paraId="3525535F" w14:textId="77777777" w:rsidR="006F6175" w:rsidRPr="00016DED" w:rsidRDefault="006F6175" w:rsidP="00F05D3E">
            <w:pPr>
              <w:pStyle w:val="ListParagraph"/>
              <w:numPr>
                <w:ilvl w:val="0"/>
                <w:numId w:val="4"/>
              </w:numPr>
              <w:rPr>
                <w:b/>
              </w:rPr>
            </w:pPr>
            <w:r w:rsidRPr="00016DED">
              <w:rPr>
                <w:b/>
              </w:rPr>
              <w:t>Attract Wildlife</w:t>
            </w:r>
          </w:p>
        </w:tc>
        <w:tc>
          <w:tcPr>
            <w:tcW w:w="3510" w:type="dxa"/>
          </w:tcPr>
          <w:p w14:paraId="73FC3AF3" w14:textId="1689AD39" w:rsidR="006F6175" w:rsidRPr="00016DED" w:rsidRDefault="00F142E5" w:rsidP="006F6175">
            <w:pPr>
              <w:rPr>
                <w:b/>
              </w:rPr>
            </w:pPr>
            <w:r>
              <w:rPr>
                <w:b/>
              </w:rPr>
              <w:t>10. Honor native plants and trees</w:t>
            </w:r>
          </w:p>
        </w:tc>
      </w:tr>
    </w:tbl>
    <w:p w14:paraId="4EC894AF" w14:textId="545F0866" w:rsidR="00905518" w:rsidRDefault="00905518" w:rsidP="00905518">
      <w:pPr>
        <w:sectPr w:rsidR="00905518" w:rsidSect="00113748">
          <w:type w:val="continuous"/>
          <w:pgSz w:w="12240" w:h="15840" w:code="1"/>
          <w:pgMar w:top="864" w:right="576" w:bottom="691" w:left="864" w:header="360" w:footer="720" w:gutter="0"/>
          <w:cols w:sep="1" w:space="0"/>
          <w:titlePg/>
          <w:docGrid w:linePitch="360"/>
        </w:sectPr>
      </w:pPr>
      <w:r>
        <w:softHyphen/>
      </w:r>
    </w:p>
    <w:p w14:paraId="6B69DBC5" w14:textId="77777777" w:rsidR="006F080D" w:rsidRDefault="006F080D" w:rsidP="000E6A84">
      <w:pPr>
        <w:spacing w:after="0" w:line="276" w:lineRule="auto"/>
        <w:jc w:val="center"/>
        <w:rPr>
          <w:rFonts w:ascii="Corbel" w:eastAsia="Times New Roman" w:hAnsi="Corbel" w:cs="Times New Roman"/>
          <w:b/>
          <w:i/>
          <w:color w:val="FF5C0B" w:themeColor="accent3"/>
          <w:sz w:val="20"/>
          <w:szCs w:val="20"/>
        </w:rPr>
      </w:pPr>
    </w:p>
    <w:p w14:paraId="3B796353" w14:textId="77777777" w:rsidR="002557D7" w:rsidRDefault="002557D7" w:rsidP="002557D7">
      <w:pPr>
        <w:pStyle w:val="Heading1"/>
        <w:jc w:val="center"/>
        <w:rPr>
          <w:b/>
          <w:color w:val="FF0000"/>
        </w:rPr>
        <w:sectPr w:rsidR="002557D7" w:rsidSect="002557D7">
          <w:type w:val="continuous"/>
          <w:pgSz w:w="12240" w:h="15840" w:code="1"/>
          <w:pgMar w:top="864" w:right="576" w:bottom="691" w:left="864" w:header="360" w:footer="720" w:gutter="0"/>
          <w:cols w:num="2" w:space="432"/>
          <w:titlePg/>
          <w:docGrid w:linePitch="360"/>
        </w:sectPr>
      </w:pPr>
    </w:p>
    <w:p w14:paraId="6734688C" w14:textId="77777777" w:rsidR="00F36526" w:rsidRDefault="00F36526" w:rsidP="00F36526">
      <w:pPr>
        <w:spacing w:line="276" w:lineRule="auto"/>
      </w:pPr>
    </w:p>
    <w:p w14:paraId="609BAB3C" w14:textId="77777777" w:rsidR="00F36526" w:rsidRPr="00E31323" w:rsidRDefault="00F36526" w:rsidP="00E31323">
      <w:pPr>
        <w:pStyle w:val="Heading2"/>
        <w:jc w:val="center"/>
        <w:rPr>
          <w:b/>
          <w:color w:val="002060"/>
        </w:rPr>
      </w:pPr>
      <w:bookmarkStart w:id="12" w:name="_Toc454431760"/>
      <w:r w:rsidRPr="00E31323">
        <w:rPr>
          <w:b/>
          <w:color w:val="002060"/>
        </w:rPr>
        <w:t>Pace to Plant</w:t>
      </w:r>
      <w:bookmarkEnd w:id="12"/>
    </w:p>
    <w:p w14:paraId="4F04F79C" w14:textId="18C098DD" w:rsidR="00F36526" w:rsidRDefault="00F36526" w:rsidP="00F36526">
      <w:pPr>
        <w:spacing w:line="276" w:lineRule="auto"/>
      </w:pPr>
      <w:r>
        <w:t xml:space="preserve">The right plant in the right place (the tenant of Florida-Friendly Landscaping) is the best defense against pest problems. A plant in a stressed environment will be more susceptible to pest infestations. Unfortunately, trees in urban environments face multiple stresses that increase their vulnerability to pests. Dr. Adam Dale, a recent addition to the University of Florida’s Entomology Department, has already linked </w:t>
      </w:r>
      <w:r w:rsidRPr="00F36526">
        <w:rPr>
          <w:b/>
          <w:i/>
        </w:rPr>
        <w:t>impervious surface cover</w:t>
      </w:r>
      <w:r>
        <w:t xml:space="preserve"> to a red maple’s condition and its scale infestations. </w:t>
      </w:r>
    </w:p>
    <w:p w14:paraId="0C9BFB35" w14:textId="77777777" w:rsidR="00F36526" w:rsidRDefault="00F36526" w:rsidP="00F36526">
      <w:pPr>
        <w:spacing w:line="276" w:lineRule="auto"/>
      </w:pPr>
      <w:r>
        <w:t xml:space="preserve">Red maple is a beautiful and adaptable Florida native tree. Its range of soil conditions and bright fall foliage makes it a commonly planted landscape tree. The most significant pest to red maples is gloomy scale, a native armored scale, which feeds on fluids within the trunk and branches of trees. Small and armored, the scale usually withstands typical pest management such as herbicide treatments. </w:t>
      </w:r>
    </w:p>
    <w:p w14:paraId="5700EA6F" w14:textId="77777777" w:rsidR="00F36526" w:rsidRDefault="00F36526" w:rsidP="00F36526">
      <w:pPr>
        <w:spacing w:line="276" w:lineRule="auto"/>
      </w:pPr>
      <w:r>
        <w:t xml:space="preserve">While gloomy scale would never be a welcomed guest on a red maple, an urban red maple faces a tougher battle. Urban environments have more impervious surfaces –asphalt on sidewalks, roads, parking lots where water can’t seep through. More impervious surfaces mean an increase in air temperature, reduces soil moisture and oxygen, and increased soil compaction. This makes the trees hotter and more drought stressed. The scale meanwhile enjoys the heat and the stressed tree; in fact, female scales produce up to 3 times as many offspring in hotter conditions. . A study in Raleigh, NC found that gloomy scale are up to 200 times more abundant on red maple trees in the hottest urban sites than nearby sites just 2-3o C cooler. </w:t>
      </w:r>
    </w:p>
    <w:p w14:paraId="092AC5B8" w14:textId="77777777" w:rsidR="007F42EB" w:rsidRDefault="00F36526" w:rsidP="00F36526">
      <w:pPr>
        <w:spacing w:line="276" w:lineRule="auto"/>
        <w:rPr>
          <w:b/>
        </w:rPr>
      </w:pPr>
      <w:r w:rsidRPr="007F42EB">
        <w:rPr>
          <w:b/>
        </w:rPr>
        <w:t xml:space="preserve">The relationship between impervious surface and gloomy scale on red maples is so strongly connected that Dr. Dale developed a “Pace to Plant” technique to determine if the site is suitable enough for red maple. It depends on the percentage of impervious surface within 25 meters of the red maple tree. </w:t>
      </w:r>
    </w:p>
    <w:p w14:paraId="592E776B" w14:textId="5B0F25CF" w:rsidR="00F36526" w:rsidRPr="004B676E" w:rsidRDefault="00F36526" w:rsidP="00F36526">
      <w:pPr>
        <w:spacing w:line="276" w:lineRule="auto"/>
      </w:pPr>
      <w:r>
        <w:t>How do you know the percentage of impervious surface? You walk. You start at the tree, orient yourself toward the nearest sidewalk and/or roadway and take 25 steps. Count which steps touch vegetation and which steps are on pavement</w:t>
      </w:r>
      <w:r w:rsidRPr="007F42EB">
        <w:rPr>
          <w:b/>
        </w:rPr>
        <w:t xml:space="preserve">. </w:t>
      </w:r>
      <w:r w:rsidRPr="004B676E">
        <w:t xml:space="preserve">Angle yourself </w:t>
      </w:r>
      <w:r w:rsidR="004B676E" w:rsidRPr="004B676E">
        <w:t>90 degrees</w:t>
      </w:r>
      <w:r w:rsidRPr="004B676E">
        <w:t xml:space="preserve"> from where you started and repeat. Do this twice more. In </w:t>
      </w:r>
      <w:r w:rsidR="00E31323" w:rsidRPr="004B676E">
        <w:t>total,</w:t>
      </w:r>
      <w:r w:rsidRPr="004B676E">
        <w:t xml:space="preserve"> you have taken 100 steps. The number of steps you’ve taken on impervious surface is the percentage you need. Consult the table to see whether your red maple tree is in good, fair or poor condition. </w:t>
      </w:r>
    </w:p>
    <w:p w14:paraId="66A82E91" w14:textId="77777777" w:rsidR="00F36526" w:rsidRDefault="00F36526" w:rsidP="00F36526">
      <w:pPr>
        <w:spacing w:line="276" w:lineRule="auto"/>
      </w:pPr>
      <w:r w:rsidRPr="004B676E">
        <w:rPr>
          <w:b/>
        </w:rPr>
        <w:t>Dr. Dale is hoping to expand this research so you can use the “Pace to Plant” technique on different tree species with different thresholds of impervious surface. Our urban forests are a powerful and beneficial presence in our community but only if the right plant is in the right place</w:t>
      </w:r>
      <w:r>
        <w:t xml:space="preserve">. </w:t>
      </w:r>
    </w:p>
    <w:p w14:paraId="391F847F" w14:textId="77777777" w:rsidR="007F42EB" w:rsidRDefault="007F42EB" w:rsidP="00F36526">
      <w:pPr>
        <w:spacing w:line="276" w:lineRule="auto"/>
      </w:pPr>
    </w:p>
    <w:tbl>
      <w:tblPr>
        <w:tblStyle w:val="TableGrid"/>
        <w:tblW w:w="0" w:type="auto"/>
        <w:tblLook w:val="04A0" w:firstRow="1" w:lastRow="0" w:firstColumn="1" w:lastColumn="0" w:noHBand="0" w:noVBand="1"/>
      </w:tblPr>
      <w:tblGrid>
        <w:gridCol w:w="2587"/>
        <w:gridCol w:w="2587"/>
      </w:tblGrid>
      <w:tr w:rsidR="00F36526" w14:paraId="21BCFA95" w14:textId="77777777" w:rsidTr="00F36526">
        <w:tc>
          <w:tcPr>
            <w:tcW w:w="2587" w:type="dxa"/>
          </w:tcPr>
          <w:p w14:paraId="276F29FD" w14:textId="36703013" w:rsidR="00F36526" w:rsidRPr="00F36526" w:rsidRDefault="00F36526" w:rsidP="00F36526">
            <w:pPr>
              <w:spacing w:line="276" w:lineRule="auto"/>
              <w:rPr>
                <w:b/>
              </w:rPr>
            </w:pPr>
            <w:r w:rsidRPr="00F36526">
              <w:rPr>
                <w:b/>
              </w:rPr>
              <w:t>% impervious surface</w:t>
            </w:r>
          </w:p>
        </w:tc>
        <w:tc>
          <w:tcPr>
            <w:tcW w:w="2587" w:type="dxa"/>
          </w:tcPr>
          <w:p w14:paraId="6EAA9903" w14:textId="5AB1B6D0" w:rsidR="00F36526" w:rsidRPr="00F36526" w:rsidRDefault="00F36526" w:rsidP="00F36526">
            <w:pPr>
              <w:spacing w:line="276" w:lineRule="auto"/>
              <w:rPr>
                <w:b/>
              </w:rPr>
            </w:pPr>
            <w:r w:rsidRPr="00F36526">
              <w:rPr>
                <w:b/>
              </w:rPr>
              <w:t>Red maple condition</w:t>
            </w:r>
          </w:p>
        </w:tc>
      </w:tr>
      <w:tr w:rsidR="00F36526" w14:paraId="4407E8D7" w14:textId="77777777" w:rsidTr="00F36526">
        <w:tc>
          <w:tcPr>
            <w:tcW w:w="2587" w:type="dxa"/>
          </w:tcPr>
          <w:p w14:paraId="2B06D762" w14:textId="6A6B7589" w:rsidR="00F36526" w:rsidRDefault="00F36526" w:rsidP="00F36526">
            <w:pPr>
              <w:spacing w:line="276" w:lineRule="auto"/>
            </w:pPr>
            <w:r>
              <w:t>0-32%</w:t>
            </w:r>
            <w:r>
              <w:tab/>
            </w:r>
          </w:p>
        </w:tc>
        <w:tc>
          <w:tcPr>
            <w:tcW w:w="2587" w:type="dxa"/>
          </w:tcPr>
          <w:p w14:paraId="4081863F" w14:textId="7A81CF5A" w:rsidR="00F36526" w:rsidRDefault="00F36526" w:rsidP="00F36526">
            <w:pPr>
              <w:spacing w:line="276" w:lineRule="auto"/>
            </w:pPr>
            <w:r>
              <w:t>Good</w:t>
            </w:r>
          </w:p>
        </w:tc>
      </w:tr>
      <w:tr w:rsidR="00F36526" w14:paraId="55548638" w14:textId="77777777" w:rsidTr="00F36526">
        <w:tc>
          <w:tcPr>
            <w:tcW w:w="2587" w:type="dxa"/>
          </w:tcPr>
          <w:p w14:paraId="54F42EA4" w14:textId="26ADEC42" w:rsidR="00F36526" w:rsidRDefault="00F36526" w:rsidP="00F36526">
            <w:pPr>
              <w:spacing w:line="276" w:lineRule="auto"/>
            </w:pPr>
            <w:r>
              <w:t>32-62%</w:t>
            </w:r>
            <w:r>
              <w:tab/>
            </w:r>
          </w:p>
        </w:tc>
        <w:tc>
          <w:tcPr>
            <w:tcW w:w="2587" w:type="dxa"/>
          </w:tcPr>
          <w:p w14:paraId="36AE3C85" w14:textId="60FCB54A" w:rsidR="00F36526" w:rsidRDefault="00F36526" w:rsidP="00F36526">
            <w:pPr>
              <w:spacing w:line="276" w:lineRule="auto"/>
            </w:pPr>
            <w:r>
              <w:t>Fair</w:t>
            </w:r>
          </w:p>
        </w:tc>
      </w:tr>
      <w:tr w:rsidR="00F36526" w14:paraId="01B73735" w14:textId="77777777" w:rsidTr="00F36526">
        <w:tc>
          <w:tcPr>
            <w:tcW w:w="2587" w:type="dxa"/>
          </w:tcPr>
          <w:p w14:paraId="5A20E0DF" w14:textId="6CCDA965" w:rsidR="00F36526" w:rsidRDefault="00F36526" w:rsidP="00F36526">
            <w:pPr>
              <w:spacing w:line="276" w:lineRule="auto"/>
            </w:pPr>
            <w:r>
              <w:t>62-100%</w:t>
            </w:r>
          </w:p>
        </w:tc>
        <w:tc>
          <w:tcPr>
            <w:tcW w:w="2587" w:type="dxa"/>
          </w:tcPr>
          <w:p w14:paraId="3A5FA12E" w14:textId="59C3D2FD" w:rsidR="00F36526" w:rsidRDefault="00F36526" w:rsidP="00F36526">
            <w:pPr>
              <w:spacing w:line="276" w:lineRule="auto"/>
            </w:pPr>
            <w:r>
              <w:t>Poor</w:t>
            </w:r>
          </w:p>
        </w:tc>
      </w:tr>
    </w:tbl>
    <w:p w14:paraId="23DF0237" w14:textId="5359718F" w:rsidR="002557D7" w:rsidRDefault="00F36526" w:rsidP="00F36526">
      <w:pPr>
        <w:spacing w:line="276" w:lineRule="auto"/>
      </w:pPr>
      <w:r>
        <w:tab/>
      </w:r>
    </w:p>
    <w:p w14:paraId="6CCE37CC" w14:textId="77777777" w:rsidR="002557D7" w:rsidRPr="00A4482A" w:rsidRDefault="002557D7" w:rsidP="002557D7">
      <w:pPr>
        <w:spacing w:after="0" w:line="276" w:lineRule="auto"/>
        <w:jc w:val="right"/>
        <w:rPr>
          <w:rStyle w:val="Hyperlink"/>
          <w:rFonts w:ascii="Corbel" w:eastAsia="Times New Roman" w:hAnsi="Corbel" w:cs="Times New Roman"/>
          <w:b/>
          <w:i/>
          <w:color w:val="FF5C0B" w:themeColor="accent3"/>
          <w:sz w:val="20"/>
          <w:szCs w:val="20"/>
        </w:rPr>
      </w:pPr>
      <w:r w:rsidRPr="00A4482A">
        <w:rPr>
          <w:rFonts w:ascii="Corbel" w:eastAsia="Times New Roman" w:hAnsi="Corbel" w:cs="Times New Roman"/>
          <w:b/>
          <w:i/>
          <w:color w:val="FF5C0B" w:themeColor="accent3"/>
          <w:sz w:val="20"/>
          <w:szCs w:val="20"/>
        </w:rPr>
        <w:fldChar w:fldCharType="begin"/>
      </w:r>
      <w:r w:rsidRPr="00A4482A">
        <w:rPr>
          <w:rFonts w:ascii="Corbel" w:eastAsia="Times New Roman" w:hAnsi="Corbel" w:cs="Times New Roman"/>
          <w:b/>
          <w:i/>
          <w:color w:val="FF5C0B" w:themeColor="accent3"/>
          <w:sz w:val="20"/>
          <w:szCs w:val="20"/>
        </w:rPr>
        <w:instrText xml:space="preserve"> HYPERLINK  \l "_top" </w:instrText>
      </w:r>
      <w:r w:rsidRPr="00A4482A">
        <w:rPr>
          <w:rFonts w:ascii="Corbel" w:eastAsia="Times New Roman" w:hAnsi="Corbel" w:cs="Times New Roman"/>
          <w:b/>
          <w:i/>
          <w:color w:val="FF5C0B" w:themeColor="accent3"/>
          <w:sz w:val="20"/>
          <w:szCs w:val="20"/>
        </w:rPr>
        <w:fldChar w:fldCharType="separate"/>
      </w:r>
      <w:r w:rsidRPr="00A4482A">
        <w:rPr>
          <w:rStyle w:val="Hyperlink"/>
          <w:rFonts w:ascii="Corbel" w:eastAsia="Times New Roman" w:hAnsi="Corbel" w:cs="Times New Roman"/>
          <w:b/>
          <w:i/>
          <w:color w:val="FF5C0B" w:themeColor="accent3"/>
          <w:sz w:val="20"/>
          <w:szCs w:val="20"/>
        </w:rPr>
        <w:t>Return to Table of Contents</w:t>
      </w:r>
    </w:p>
    <w:p w14:paraId="0744A44C" w14:textId="77777777" w:rsidR="00D73C43" w:rsidRDefault="002557D7" w:rsidP="002557D7">
      <w:pPr>
        <w:spacing w:line="276" w:lineRule="auto"/>
        <w:rPr>
          <w:rFonts w:ascii="Corbel" w:eastAsia="Times New Roman" w:hAnsi="Corbel" w:cs="Times New Roman"/>
          <w:b/>
          <w:i/>
          <w:color w:val="FF5C0B" w:themeColor="accent3"/>
          <w:sz w:val="20"/>
          <w:szCs w:val="20"/>
        </w:rPr>
        <w:sectPr w:rsidR="00D73C43" w:rsidSect="002557D7">
          <w:type w:val="continuous"/>
          <w:pgSz w:w="12240" w:h="15840" w:code="1"/>
          <w:pgMar w:top="864" w:right="576" w:bottom="691" w:left="864" w:header="360" w:footer="720" w:gutter="0"/>
          <w:cols w:num="2" w:sep="1" w:space="432"/>
          <w:titlePg/>
          <w:docGrid w:linePitch="360"/>
        </w:sectPr>
      </w:pPr>
      <w:r w:rsidRPr="00A4482A">
        <w:rPr>
          <w:rFonts w:ascii="Corbel" w:eastAsia="Times New Roman" w:hAnsi="Corbel" w:cs="Times New Roman"/>
          <w:b/>
          <w:i/>
          <w:color w:val="FF5C0B" w:themeColor="accent3"/>
          <w:sz w:val="20"/>
          <w:szCs w:val="20"/>
        </w:rPr>
        <w:fldChar w:fldCharType="end"/>
      </w:r>
    </w:p>
    <w:p w14:paraId="71CE0676" w14:textId="6F5FA9BC" w:rsidR="00791EF7" w:rsidRDefault="00791EF7" w:rsidP="00B97EE6">
      <w:pPr>
        <w:shd w:val="clear" w:color="auto" w:fill="FFFFFF"/>
        <w:spacing w:line="240" w:lineRule="auto"/>
        <w:jc w:val="both"/>
        <w:sectPr w:rsidR="00791EF7" w:rsidSect="00791EF7">
          <w:type w:val="continuous"/>
          <w:pgSz w:w="12240" w:h="15840" w:code="1"/>
          <w:pgMar w:top="864" w:right="576" w:bottom="691" w:left="864" w:header="360" w:footer="720" w:gutter="0"/>
          <w:cols w:sep="1" w:space="432"/>
          <w:titlePg/>
          <w:docGrid w:linePitch="360"/>
        </w:sectPr>
      </w:pPr>
    </w:p>
    <w:p w14:paraId="73D1BF31" w14:textId="75E82339" w:rsidR="00260CF9" w:rsidRPr="001900DD" w:rsidRDefault="001356F6" w:rsidP="001356F6">
      <w:pPr>
        <w:pStyle w:val="Heading1"/>
        <w:jc w:val="center"/>
        <w:rPr>
          <w:rStyle w:val="IntenseEmphasis"/>
          <w:i w:val="0"/>
          <w:color w:val="FF5C0B" w:themeColor="accent3"/>
        </w:rPr>
      </w:pPr>
      <w:bookmarkStart w:id="13" w:name="_Toc447523262"/>
      <w:bookmarkStart w:id="14" w:name="_Toc454431761"/>
      <w:r w:rsidRPr="001900DD">
        <w:rPr>
          <w:rStyle w:val="IntenseEmphasis"/>
          <w:i w:val="0"/>
          <w:color w:val="FF5C0B" w:themeColor="accent3"/>
        </w:rPr>
        <w:lastRenderedPageBreak/>
        <w:t>HORTICULTURAL SERVICES</w:t>
      </w:r>
      <w:bookmarkEnd w:id="13"/>
      <w:bookmarkEnd w:id="14"/>
    </w:p>
    <w:p w14:paraId="50A0B0AA" w14:textId="77777777" w:rsidR="009D04E7" w:rsidRPr="00BA2DBA" w:rsidRDefault="009D04E7" w:rsidP="001900DD">
      <w:pPr>
        <w:jc w:val="center"/>
        <w:rPr>
          <w:b/>
          <w:color w:val="002060"/>
          <w:sz w:val="28"/>
          <w:szCs w:val="28"/>
        </w:rPr>
      </w:pPr>
      <w:r w:rsidRPr="00BA2DBA">
        <w:rPr>
          <w:b/>
          <w:color w:val="002060"/>
          <w:sz w:val="28"/>
          <w:szCs w:val="28"/>
        </w:rPr>
        <w:t xml:space="preserve">Working </w:t>
      </w:r>
      <w:r w:rsidR="00BA2DBA">
        <w:rPr>
          <w:b/>
          <w:color w:val="002060"/>
          <w:sz w:val="28"/>
          <w:szCs w:val="28"/>
        </w:rPr>
        <w:t xml:space="preserve">for </w:t>
      </w:r>
      <w:r w:rsidRPr="00BA2DBA">
        <w:rPr>
          <w:b/>
          <w:color w:val="002060"/>
          <w:sz w:val="28"/>
          <w:szCs w:val="28"/>
        </w:rPr>
        <w:t xml:space="preserve">you and </w:t>
      </w:r>
      <w:r w:rsidR="00BA2DBA">
        <w:rPr>
          <w:b/>
          <w:color w:val="002060"/>
          <w:sz w:val="28"/>
          <w:szCs w:val="28"/>
        </w:rPr>
        <w:t xml:space="preserve">with </w:t>
      </w:r>
      <w:r w:rsidRPr="00BA2DBA">
        <w:rPr>
          <w:b/>
          <w:color w:val="002060"/>
          <w:sz w:val="28"/>
          <w:szCs w:val="28"/>
        </w:rPr>
        <w:t>you</w:t>
      </w:r>
    </w:p>
    <w:p w14:paraId="3FA638F5" w14:textId="77777777" w:rsidR="00260CF9" w:rsidRPr="008D6229" w:rsidRDefault="00260CF9" w:rsidP="00A64069">
      <w:pPr>
        <w:rPr>
          <w:b/>
          <w:color w:val="002060"/>
        </w:rPr>
      </w:pPr>
      <w:r w:rsidRPr="008D6229">
        <w:rPr>
          <w:b/>
          <w:color w:val="002060"/>
        </w:rPr>
        <w:t>Soil Testing</w:t>
      </w:r>
    </w:p>
    <w:p w14:paraId="66E3E89E" w14:textId="77777777" w:rsidR="00260CF9" w:rsidRPr="003B6C73" w:rsidRDefault="00260CF9" w:rsidP="00935148">
      <w:pPr>
        <w:spacing w:after="80"/>
        <w:rPr>
          <w:sz w:val="20"/>
          <w:szCs w:val="20"/>
        </w:rPr>
      </w:pPr>
      <w:r w:rsidRPr="003B6C73">
        <w:rPr>
          <w:sz w:val="20"/>
          <w:szCs w:val="20"/>
        </w:rPr>
        <w:t xml:space="preserve">The University of Florida recommends that you test your soil every season in order to </w:t>
      </w:r>
      <w:r w:rsidR="00CA3F41" w:rsidRPr="003B6C73">
        <w:rPr>
          <w:sz w:val="20"/>
          <w:szCs w:val="20"/>
        </w:rPr>
        <w:t>maintain optimal</w:t>
      </w:r>
      <w:r w:rsidR="009D04E7" w:rsidRPr="003B6C73">
        <w:rPr>
          <w:sz w:val="20"/>
          <w:szCs w:val="20"/>
        </w:rPr>
        <w:t xml:space="preserve"> results.</w:t>
      </w:r>
    </w:p>
    <w:p w14:paraId="505FD887" w14:textId="77777777" w:rsidR="00260CF9" w:rsidRPr="003B6C73" w:rsidRDefault="00CD274E" w:rsidP="00935148">
      <w:pPr>
        <w:spacing w:after="80"/>
        <w:rPr>
          <w:sz w:val="20"/>
          <w:szCs w:val="20"/>
        </w:rPr>
      </w:pPr>
      <w:hyperlink r:id="rId30" w:history="1">
        <w:r w:rsidR="00260CF9" w:rsidRPr="003B6C73">
          <w:rPr>
            <w:rStyle w:val="Hyperlink"/>
            <w:sz w:val="20"/>
            <w:szCs w:val="20"/>
          </w:rPr>
          <w:t>http://edis.ifas.ufl.edu/ss494</w:t>
        </w:r>
      </w:hyperlink>
    </w:p>
    <w:p w14:paraId="080298CD" w14:textId="77777777" w:rsidR="00BA2DBA" w:rsidRPr="003B6C73" w:rsidRDefault="00260CF9" w:rsidP="00935148">
      <w:pPr>
        <w:spacing w:after="80"/>
        <w:rPr>
          <w:sz w:val="20"/>
          <w:szCs w:val="20"/>
        </w:rPr>
      </w:pPr>
      <w:r w:rsidRPr="003B6C73">
        <w:rPr>
          <w:sz w:val="20"/>
          <w:szCs w:val="20"/>
        </w:rPr>
        <w:t>The Master Gardener Help Desk will test the pH of your soil i</w:t>
      </w:r>
      <w:r w:rsidR="00BA2DBA" w:rsidRPr="003B6C73">
        <w:rPr>
          <w:sz w:val="20"/>
          <w:szCs w:val="20"/>
        </w:rPr>
        <w:t>n the office: $2.00 per sample</w:t>
      </w:r>
      <w:r w:rsidR="00EC1125" w:rsidRPr="003B6C73">
        <w:rPr>
          <w:sz w:val="20"/>
          <w:szCs w:val="20"/>
        </w:rPr>
        <w:t>.</w:t>
      </w:r>
      <w:r w:rsidR="00BA2DBA" w:rsidRPr="003B6C73">
        <w:rPr>
          <w:sz w:val="20"/>
          <w:szCs w:val="20"/>
        </w:rPr>
        <w:t xml:space="preserve"> </w:t>
      </w:r>
    </w:p>
    <w:p w14:paraId="66AC9735" w14:textId="77777777" w:rsidR="00260CF9" w:rsidRPr="003B6C73" w:rsidRDefault="00BA2DBA" w:rsidP="00935148">
      <w:pPr>
        <w:spacing w:after="80"/>
        <w:rPr>
          <w:sz w:val="20"/>
          <w:szCs w:val="20"/>
        </w:rPr>
      </w:pPr>
      <w:r w:rsidRPr="003B6C73">
        <w:rPr>
          <w:sz w:val="20"/>
          <w:szCs w:val="20"/>
        </w:rPr>
        <w:t xml:space="preserve"> </w:t>
      </w:r>
      <w:r w:rsidR="00260CF9" w:rsidRPr="003B6C73">
        <w:rPr>
          <w:sz w:val="20"/>
          <w:szCs w:val="20"/>
        </w:rPr>
        <w:t>Call for instructions</w:t>
      </w:r>
      <w:r w:rsidR="00EA1A21" w:rsidRPr="003B6C73">
        <w:rPr>
          <w:sz w:val="20"/>
          <w:szCs w:val="20"/>
        </w:rPr>
        <w:t xml:space="preserve"> or request a copy of the brochure that fully explains the proper way to collect samples:</w:t>
      </w:r>
      <w:r w:rsidR="00260CF9" w:rsidRPr="003B6C73">
        <w:rPr>
          <w:sz w:val="20"/>
          <w:szCs w:val="20"/>
        </w:rPr>
        <w:t xml:space="preserve"> 407-665-5550</w:t>
      </w:r>
      <w:r w:rsidR="00FC78E2" w:rsidRPr="003B6C73">
        <w:rPr>
          <w:sz w:val="20"/>
          <w:szCs w:val="20"/>
        </w:rPr>
        <w:t>.</w:t>
      </w:r>
    </w:p>
    <w:p w14:paraId="0631C8F0" w14:textId="2C00F28C" w:rsidR="00BA2DBA" w:rsidRPr="003B6C73" w:rsidRDefault="00BA2DBA" w:rsidP="00935148">
      <w:pPr>
        <w:spacing w:after="80"/>
        <w:rPr>
          <w:sz w:val="20"/>
          <w:szCs w:val="20"/>
        </w:rPr>
      </w:pPr>
      <w:r w:rsidRPr="003B6C73">
        <w:rPr>
          <w:sz w:val="20"/>
          <w:szCs w:val="20"/>
        </w:rPr>
        <w:t xml:space="preserve">For a more comprehensive soil test, the Help Desk personnel will provide you with the </w:t>
      </w:r>
      <w:r w:rsidR="00A4113B" w:rsidRPr="003B6C73">
        <w:rPr>
          <w:sz w:val="20"/>
          <w:szCs w:val="20"/>
        </w:rPr>
        <w:t>requirements</w:t>
      </w:r>
      <w:r w:rsidR="00A4113B">
        <w:rPr>
          <w:sz w:val="20"/>
          <w:szCs w:val="20"/>
        </w:rPr>
        <w:t xml:space="preserve"> and cost</w:t>
      </w:r>
      <w:r w:rsidRPr="003B6C73">
        <w:rPr>
          <w:sz w:val="20"/>
          <w:szCs w:val="20"/>
        </w:rPr>
        <w:t xml:space="preserve"> to send your sample(s) to the University of Florida.</w:t>
      </w:r>
    </w:p>
    <w:p w14:paraId="3EF65C41" w14:textId="26965990" w:rsidR="00890072" w:rsidRPr="003B6C73" w:rsidRDefault="00A4113B" w:rsidP="00A4113B">
      <w:pPr>
        <w:spacing w:after="80"/>
        <w:jc w:val="both"/>
        <w:rPr>
          <w:sz w:val="20"/>
          <w:szCs w:val="20"/>
        </w:rPr>
      </w:pPr>
      <w:r>
        <w:rPr>
          <w:sz w:val="20"/>
          <w:szCs w:val="20"/>
        </w:rPr>
        <w:t xml:space="preserve">Weekdays: </w:t>
      </w:r>
      <w:r w:rsidR="00890072" w:rsidRPr="003B6C73">
        <w:rPr>
          <w:sz w:val="20"/>
          <w:szCs w:val="20"/>
        </w:rPr>
        <w:t>9 am – 12 pm AND 1 pm – 4 pm</w:t>
      </w:r>
    </w:p>
    <w:p w14:paraId="0C3E04E1" w14:textId="77777777" w:rsidR="00890072" w:rsidRPr="003B6C73" w:rsidRDefault="00890072" w:rsidP="00890072">
      <w:pPr>
        <w:spacing w:after="80"/>
        <w:jc w:val="center"/>
        <w:rPr>
          <w:sz w:val="20"/>
          <w:szCs w:val="20"/>
        </w:rPr>
      </w:pPr>
      <w:r w:rsidRPr="003B6C73">
        <w:rPr>
          <w:sz w:val="20"/>
          <w:szCs w:val="20"/>
        </w:rPr>
        <w:t>407-665-5550</w:t>
      </w:r>
    </w:p>
    <w:p w14:paraId="424DE85B" w14:textId="77777777" w:rsidR="00260CF9" w:rsidRPr="008D6229" w:rsidRDefault="00260CF9" w:rsidP="008D6229">
      <w:pPr>
        <w:spacing w:after="0"/>
        <w:rPr>
          <w:b/>
          <w:color w:val="002060"/>
        </w:rPr>
      </w:pPr>
      <w:bookmarkStart w:id="15" w:name="_Master_Gardener_Help"/>
      <w:bookmarkEnd w:id="15"/>
      <w:r w:rsidRPr="008D6229">
        <w:rPr>
          <w:b/>
          <w:color w:val="002060"/>
        </w:rPr>
        <w:t>Master Gardener Help Desk</w:t>
      </w:r>
    </w:p>
    <w:p w14:paraId="41D7C2E0" w14:textId="77777777" w:rsidR="00BA2DBA" w:rsidRPr="003B6C73" w:rsidRDefault="00260CF9" w:rsidP="00935148">
      <w:pPr>
        <w:spacing w:after="80"/>
        <w:rPr>
          <w:sz w:val="20"/>
          <w:szCs w:val="20"/>
        </w:rPr>
      </w:pPr>
      <w:r w:rsidRPr="003B6C73">
        <w:rPr>
          <w:sz w:val="20"/>
          <w:szCs w:val="20"/>
        </w:rPr>
        <w:t>An experienced Master Gardener will help solve garden problems</w:t>
      </w:r>
      <w:r w:rsidR="00BA2DBA" w:rsidRPr="003B6C73">
        <w:rPr>
          <w:sz w:val="20"/>
          <w:szCs w:val="20"/>
        </w:rPr>
        <w:t xml:space="preserve"> through discussion</w:t>
      </w:r>
      <w:r w:rsidR="000F6855" w:rsidRPr="003B6C73">
        <w:rPr>
          <w:sz w:val="20"/>
          <w:szCs w:val="20"/>
        </w:rPr>
        <w:t>, knowledge</w:t>
      </w:r>
      <w:r w:rsidR="00BA2DBA" w:rsidRPr="003B6C73">
        <w:rPr>
          <w:sz w:val="20"/>
          <w:szCs w:val="20"/>
        </w:rPr>
        <w:t xml:space="preserve"> and computer research.</w:t>
      </w:r>
    </w:p>
    <w:p w14:paraId="0D5BE0B9" w14:textId="5EF6A537" w:rsidR="00432E3C" w:rsidRPr="003B6C73" w:rsidRDefault="00432E3C" w:rsidP="00935148">
      <w:pPr>
        <w:spacing w:after="80"/>
        <w:rPr>
          <w:sz w:val="20"/>
          <w:szCs w:val="20"/>
        </w:rPr>
      </w:pPr>
      <w:r w:rsidRPr="003B6C73">
        <w:rPr>
          <w:sz w:val="20"/>
          <w:szCs w:val="20"/>
        </w:rPr>
        <w:t>Other services include</w:t>
      </w:r>
      <w:r w:rsidR="00E26C45" w:rsidRPr="003B6C73">
        <w:rPr>
          <w:sz w:val="20"/>
          <w:szCs w:val="20"/>
        </w:rPr>
        <w:t>, but are not limited to</w:t>
      </w:r>
      <w:r w:rsidRPr="003B6C73">
        <w:rPr>
          <w:sz w:val="20"/>
          <w:szCs w:val="20"/>
        </w:rPr>
        <w:t>:</w:t>
      </w:r>
    </w:p>
    <w:p w14:paraId="18C8C86A" w14:textId="77777777" w:rsidR="00432E3C" w:rsidRPr="003B6C73" w:rsidRDefault="00432E3C" w:rsidP="00F05D3E">
      <w:pPr>
        <w:pStyle w:val="ListParagraph"/>
        <w:numPr>
          <w:ilvl w:val="0"/>
          <w:numId w:val="6"/>
        </w:numPr>
        <w:spacing w:after="80"/>
        <w:rPr>
          <w:sz w:val="20"/>
          <w:szCs w:val="20"/>
        </w:rPr>
      </w:pPr>
      <w:r w:rsidRPr="003B6C73">
        <w:rPr>
          <w:sz w:val="20"/>
          <w:szCs w:val="20"/>
        </w:rPr>
        <w:t>Plant Pro</w:t>
      </w:r>
      <w:r w:rsidR="000F6855" w:rsidRPr="003B6C73">
        <w:rPr>
          <w:sz w:val="20"/>
          <w:szCs w:val="20"/>
        </w:rPr>
        <w:t>blems:</w:t>
      </w:r>
      <w:r w:rsidRPr="003B6C73">
        <w:rPr>
          <w:sz w:val="20"/>
          <w:szCs w:val="20"/>
        </w:rPr>
        <w:t xml:space="preserve"> </w:t>
      </w:r>
      <w:r w:rsidR="00BA2DBA" w:rsidRPr="003B6C73">
        <w:rPr>
          <w:sz w:val="20"/>
          <w:szCs w:val="20"/>
        </w:rPr>
        <w:t>bring</w:t>
      </w:r>
      <w:r w:rsidR="00EC1125" w:rsidRPr="003B6C73">
        <w:rPr>
          <w:sz w:val="20"/>
          <w:szCs w:val="20"/>
        </w:rPr>
        <w:t xml:space="preserve"> us</w:t>
      </w:r>
      <w:r w:rsidR="00EA1A21" w:rsidRPr="003B6C73">
        <w:rPr>
          <w:sz w:val="20"/>
          <w:szCs w:val="20"/>
        </w:rPr>
        <w:t xml:space="preserve"> a sample of your plant</w:t>
      </w:r>
      <w:r w:rsidR="00FC78E2" w:rsidRPr="003B6C73">
        <w:rPr>
          <w:sz w:val="20"/>
          <w:szCs w:val="20"/>
        </w:rPr>
        <w:t>, including the flower and</w:t>
      </w:r>
      <w:r w:rsidRPr="003B6C73">
        <w:rPr>
          <w:sz w:val="20"/>
          <w:szCs w:val="20"/>
        </w:rPr>
        <w:t xml:space="preserve"> the</w:t>
      </w:r>
      <w:r w:rsidR="00FC78E2" w:rsidRPr="003B6C73">
        <w:rPr>
          <w:sz w:val="20"/>
          <w:szCs w:val="20"/>
        </w:rPr>
        <w:t xml:space="preserve"> pest.</w:t>
      </w:r>
      <w:r w:rsidR="00033475" w:rsidRPr="003B6C73">
        <w:rPr>
          <w:sz w:val="20"/>
          <w:szCs w:val="20"/>
        </w:rPr>
        <w:t xml:space="preserve"> </w:t>
      </w:r>
    </w:p>
    <w:p w14:paraId="69BD4E9E" w14:textId="77777777" w:rsidR="00432E3C" w:rsidRPr="003B6C73" w:rsidRDefault="00432E3C" w:rsidP="00F05D3E">
      <w:pPr>
        <w:pStyle w:val="ListParagraph"/>
        <w:numPr>
          <w:ilvl w:val="0"/>
          <w:numId w:val="6"/>
        </w:numPr>
        <w:spacing w:after="80"/>
        <w:rPr>
          <w:sz w:val="20"/>
          <w:szCs w:val="20"/>
        </w:rPr>
      </w:pPr>
      <w:r w:rsidRPr="003B6C73">
        <w:rPr>
          <w:sz w:val="20"/>
          <w:szCs w:val="20"/>
        </w:rPr>
        <w:t>Plant identification</w:t>
      </w:r>
      <w:r w:rsidR="00EC1125" w:rsidRPr="003B6C73">
        <w:rPr>
          <w:sz w:val="20"/>
          <w:szCs w:val="20"/>
        </w:rPr>
        <w:t xml:space="preserve"> and care</w:t>
      </w:r>
    </w:p>
    <w:p w14:paraId="1E7DE183" w14:textId="77777777" w:rsidR="00BA2DBA" w:rsidRPr="003B6C73" w:rsidRDefault="00BA2DBA" w:rsidP="00F05D3E">
      <w:pPr>
        <w:pStyle w:val="ListParagraph"/>
        <w:numPr>
          <w:ilvl w:val="0"/>
          <w:numId w:val="6"/>
        </w:numPr>
        <w:spacing w:after="80"/>
        <w:rPr>
          <w:sz w:val="20"/>
          <w:szCs w:val="20"/>
        </w:rPr>
      </w:pPr>
      <w:r w:rsidRPr="003B6C73">
        <w:rPr>
          <w:sz w:val="20"/>
          <w:szCs w:val="20"/>
        </w:rPr>
        <w:t>Irrigation questions</w:t>
      </w:r>
      <w:r w:rsidR="00EC1125" w:rsidRPr="003B6C73">
        <w:rPr>
          <w:sz w:val="20"/>
          <w:szCs w:val="20"/>
        </w:rPr>
        <w:t xml:space="preserve"> and solutions</w:t>
      </w:r>
    </w:p>
    <w:p w14:paraId="5E411775" w14:textId="77777777" w:rsidR="000F6855" w:rsidRPr="003B6C73" w:rsidRDefault="00EC1125" w:rsidP="00F05D3E">
      <w:pPr>
        <w:pStyle w:val="ListParagraph"/>
        <w:numPr>
          <w:ilvl w:val="0"/>
          <w:numId w:val="6"/>
        </w:numPr>
        <w:spacing w:after="80"/>
        <w:rPr>
          <w:sz w:val="20"/>
          <w:szCs w:val="20"/>
        </w:rPr>
      </w:pPr>
      <w:r w:rsidRPr="003B6C73">
        <w:rPr>
          <w:sz w:val="20"/>
          <w:szCs w:val="20"/>
        </w:rPr>
        <w:t>Bug and treatment identification</w:t>
      </w:r>
    </w:p>
    <w:p w14:paraId="022DDE8A" w14:textId="77777777" w:rsidR="00432E3C" w:rsidRDefault="00BA2DBA" w:rsidP="00F05D3E">
      <w:pPr>
        <w:pStyle w:val="ListParagraph"/>
        <w:numPr>
          <w:ilvl w:val="0"/>
          <w:numId w:val="6"/>
        </w:numPr>
        <w:spacing w:after="80"/>
        <w:rPr>
          <w:sz w:val="20"/>
          <w:szCs w:val="20"/>
        </w:rPr>
      </w:pPr>
      <w:r w:rsidRPr="003B6C73">
        <w:rPr>
          <w:sz w:val="20"/>
          <w:szCs w:val="20"/>
        </w:rPr>
        <w:t>The Help Desk has</w:t>
      </w:r>
      <w:r w:rsidR="00C86DCC" w:rsidRPr="003B6C73">
        <w:rPr>
          <w:sz w:val="20"/>
          <w:szCs w:val="20"/>
        </w:rPr>
        <w:t xml:space="preserve"> a wide range of</w:t>
      </w:r>
      <w:r w:rsidRPr="003B6C73">
        <w:rPr>
          <w:sz w:val="20"/>
          <w:szCs w:val="20"/>
        </w:rPr>
        <w:t xml:space="preserve"> </w:t>
      </w:r>
      <w:r w:rsidR="00C86DCC" w:rsidRPr="003B6C73">
        <w:rPr>
          <w:sz w:val="20"/>
          <w:szCs w:val="20"/>
        </w:rPr>
        <w:t xml:space="preserve">FREE </w:t>
      </w:r>
      <w:r w:rsidRPr="003B6C73">
        <w:rPr>
          <w:sz w:val="20"/>
          <w:szCs w:val="20"/>
        </w:rPr>
        <w:t>printed copies of University of Florida IFAS publications.</w:t>
      </w:r>
      <w:r w:rsidR="00C86DCC" w:rsidRPr="003B6C73">
        <w:rPr>
          <w:sz w:val="20"/>
          <w:szCs w:val="20"/>
        </w:rPr>
        <w:t xml:space="preserve"> Come on in and browse the collection. </w:t>
      </w:r>
    </w:p>
    <w:p w14:paraId="119EDA6B" w14:textId="286074C9" w:rsidR="000E5405" w:rsidRDefault="005E585F" w:rsidP="00A4482A">
      <w:pPr>
        <w:spacing w:after="80"/>
        <w:jc w:val="center"/>
        <w:rPr>
          <w:b/>
          <w:i/>
          <w:sz w:val="20"/>
          <w:szCs w:val="20"/>
        </w:rPr>
      </w:pPr>
      <w:r w:rsidRPr="00521EB1">
        <w:rPr>
          <w:b/>
          <w:i/>
          <w:sz w:val="20"/>
          <w:szCs w:val="20"/>
        </w:rPr>
        <w:t>PLEASE NOTE:</w:t>
      </w:r>
    </w:p>
    <w:p w14:paraId="6BEC78D0" w14:textId="5A9B9DEB" w:rsidR="005E585F" w:rsidRPr="00521EB1" w:rsidRDefault="00521EB1" w:rsidP="00A4482A">
      <w:pPr>
        <w:spacing w:after="80"/>
        <w:jc w:val="center"/>
        <w:rPr>
          <w:b/>
          <w:i/>
          <w:sz w:val="20"/>
          <w:szCs w:val="20"/>
        </w:rPr>
      </w:pPr>
      <w:r w:rsidRPr="00521EB1">
        <w:rPr>
          <w:b/>
          <w:i/>
          <w:sz w:val="20"/>
          <w:szCs w:val="20"/>
        </w:rPr>
        <w:t>A</w:t>
      </w:r>
      <w:r w:rsidR="0053197F" w:rsidRPr="00521EB1">
        <w:rPr>
          <w:b/>
          <w:i/>
          <w:sz w:val="20"/>
          <w:szCs w:val="20"/>
        </w:rPr>
        <w:t>t this time, w</w:t>
      </w:r>
      <w:r w:rsidR="005E585F" w:rsidRPr="00521EB1">
        <w:rPr>
          <w:b/>
          <w:i/>
          <w:sz w:val="20"/>
          <w:szCs w:val="20"/>
        </w:rPr>
        <w:t>e are not equipped to send</w:t>
      </w:r>
      <w:r w:rsidR="00A27C11">
        <w:rPr>
          <w:b/>
          <w:i/>
          <w:sz w:val="20"/>
          <w:szCs w:val="20"/>
        </w:rPr>
        <w:t xml:space="preserve"> or receive</w:t>
      </w:r>
      <w:r w:rsidR="005E585F" w:rsidRPr="00521EB1">
        <w:rPr>
          <w:b/>
          <w:i/>
          <w:sz w:val="20"/>
          <w:szCs w:val="20"/>
        </w:rPr>
        <w:t xml:space="preserve"> pictures nor perform house calls.</w:t>
      </w:r>
    </w:p>
    <w:p w14:paraId="34BF115A" w14:textId="793949DE" w:rsidR="00BA2DBA" w:rsidRPr="008D6229" w:rsidRDefault="00055F6F" w:rsidP="008D6229">
      <w:pPr>
        <w:spacing w:after="0"/>
        <w:rPr>
          <w:b/>
          <w:color w:val="002060"/>
        </w:rPr>
      </w:pPr>
      <w:r>
        <w:rPr>
          <w:b/>
          <w:color w:val="002060"/>
        </w:rPr>
        <w:br w:type="column"/>
      </w:r>
      <w:r w:rsidR="00BA2DBA" w:rsidRPr="008D6229">
        <w:rPr>
          <w:b/>
          <w:color w:val="002060"/>
        </w:rPr>
        <w:t>Classes</w:t>
      </w:r>
    </w:p>
    <w:p w14:paraId="6DC725D0" w14:textId="4D80151B" w:rsidR="001900DD" w:rsidRDefault="00BA2DBA" w:rsidP="00935148">
      <w:pPr>
        <w:spacing w:after="80"/>
        <w:rPr>
          <w:sz w:val="20"/>
          <w:szCs w:val="20"/>
        </w:rPr>
      </w:pPr>
      <w:r w:rsidRPr="003B6C73">
        <w:rPr>
          <w:sz w:val="20"/>
          <w:szCs w:val="20"/>
        </w:rPr>
        <w:t>The Extension Service continually offers specific classes relevant to the season and needs of the com</w:t>
      </w:r>
      <w:r w:rsidR="00935EBB">
        <w:rPr>
          <w:sz w:val="20"/>
          <w:szCs w:val="20"/>
        </w:rPr>
        <w:t>munity. Class offerings include:</w:t>
      </w:r>
    </w:p>
    <w:tbl>
      <w:tblPr>
        <w:tblStyle w:val="TableGrid"/>
        <w:tblW w:w="5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3240"/>
      </w:tblGrid>
      <w:tr w:rsidR="00975348" w:rsidRPr="003B6C73" w14:paraId="0DC77119" w14:textId="77777777" w:rsidTr="00975348">
        <w:tc>
          <w:tcPr>
            <w:tcW w:w="2605" w:type="dxa"/>
          </w:tcPr>
          <w:p w14:paraId="61A1744D" w14:textId="77777777" w:rsidR="00975348" w:rsidRPr="003B6C73" w:rsidRDefault="00975348" w:rsidP="00F05D3E">
            <w:pPr>
              <w:pStyle w:val="ListParagraph"/>
              <w:numPr>
                <w:ilvl w:val="0"/>
                <w:numId w:val="5"/>
              </w:numPr>
              <w:spacing w:after="80"/>
              <w:rPr>
                <w:sz w:val="20"/>
                <w:szCs w:val="20"/>
              </w:rPr>
            </w:pPr>
            <w:r w:rsidRPr="003B6C73">
              <w:rPr>
                <w:sz w:val="20"/>
                <w:szCs w:val="20"/>
              </w:rPr>
              <w:t>Vegetable Gardening</w:t>
            </w:r>
          </w:p>
          <w:p w14:paraId="09F7A377" w14:textId="77777777" w:rsidR="00975348" w:rsidRPr="003B6C73" w:rsidRDefault="00975348" w:rsidP="00F05D3E">
            <w:pPr>
              <w:pStyle w:val="ListParagraph"/>
              <w:numPr>
                <w:ilvl w:val="0"/>
                <w:numId w:val="5"/>
              </w:numPr>
              <w:spacing w:after="80"/>
              <w:rPr>
                <w:sz w:val="20"/>
                <w:szCs w:val="20"/>
              </w:rPr>
            </w:pPr>
            <w:r w:rsidRPr="003B6C73">
              <w:rPr>
                <w:sz w:val="20"/>
                <w:szCs w:val="20"/>
              </w:rPr>
              <w:t>Micro Irrigation</w:t>
            </w:r>
          </w:p>
          <w:p w14:paraId="7C46C3F9" w14:textId="77777777" w:rsidR="00975348" w:rsidRPr="003B6C73" w:rsidRDefault="00975348" w:rsidP="00F05D3E">
            <w:pPr>
              <w:pStyle w:val="ListParagraph"/>
              <w:numPr>
                <w:ilvl w:val="0"/>
                <w:numId w:val="5"/>
              </w:numPr>
              <w:spacing w:after="80"/>
              <w:rPr>
                <w:sz w:val="20"/>
                <w:szCs w:val="20"/>
              </w:rPr>
            </w:pPr>
            <w:r w:rsidRPr="003B6C73">
              <w:rPr>
                <w:sz w:val="20"/>
                <w:szCs w:val="20"/>
              </w:rPr>
              <w:t>Rain Barrels</w:t>
            </w:r>
          </w:p>
          <w:p w14:paraId="41D92D0E" w14:textId="77777777" w:rsidR="00975348" w:rsidRPr="003B6C73" w:rsidRDefault="00975348" w:rsidP="00F05D3E">
            <w:pPr>
              <w:pStyle w:val="ListParagraph"/>
              <w:numPr>
                <w:ilvl w:val="0"/>
                <w:numId w:val="5"/>
              </w:numPr>
              <w:spacing w:after="80"/>
              <w:rPr>
                <w:sz w:val="20"/>
                <w:szCs w:val="20"/>
              </w:rPr>
            </w:pPr>
            <w:r w:rsidRPr="003B6C73">
              <w:rPr>
                <w:sz w:val="20"/>
                <w:szCs w:val="20"/>
              </w:rPr>
              <w:t>Hydroponics</w:t>
            </w:r>
          </w:p>
        </w:tc>
        <w:tc>
          <w:tcPr>
            <w:tcW w:w="3240" w:type="dxa"/>
          </w:tcPr>
          <w:p w14:paraId="43A246D4" w14:textId="77777777" w:rsidR="00975348" w:rsidRPr="003B6C73" w:rsidRDefault="00975348" w:rsidP="00F05D3E">
            <w:pPr>
              <w:pStyle w:val="ListParagraph"/>
              <w:numPr>
                <w:ilvl w:val="0"/>
                <w:numId w:val="5"/>
              </w:numPr>
              <w:spacing w:after="80"/>
              <w:rPr>
                <w:sz w:val="20"/>
                <w:szCs w:val="20"/>
              </w:rPr>
            </w:pPr>
            <w:r w:rsidRPr="003B6C73">
              <w:rPr>
                <w:sz w:val="20"/>
                <w:szCs w:val="20"/>
              </w:rPr>
              <w:t>Organic Gardening</w:t>
            </w:r>
          </w:p>
          <w:p w14:paraId="43841D90" w14:textId="77777777" w:rsidR="00975348" w:rsidRPr="003B6C73" w:rsidRDefault="00975348" w:rsidP="00F05D3E">
            <w:pPr>
              <w:pStyle w:val="ListParagraph"/>
              <w:numPr>
                <w:ilvl w:val="0"/>
                <w:numId w:val="5"/>
              </w:numPr>
              <w:spacing w:after="80"/>
              <w:rPr>
                <w:sz w:val="20"/>
                <w:szCs w:val="20"/>
              </w:rPr>
            </w:pPr>
            <w:r w:rsidRPr="003B6C73">
              <w:rPr>
                <w:sz w:val="20"/>
                <w:szCs w:val="20"/>
              </w:rPr>
              <w:t>Container Gardening</w:t>
            </w:r>
          </w:p>
          <w:p w14:paraId="3E6F0264" w14:textId="77777777" w:rsidR="00975348" w:rsidRPr="003B6C73" w:rsidRDefault="00975348" w:rsidP="00F05D3E">
            <w:pPr>
              <w:pStyle w:val="ListParagraph"/>
              <w:numPr>
                <w:ilvl w:val="0"/>
                <w:numId w:val="5"/>
              </w:numPr>
              <w:spacing w:after="80"/>
              <w:rPr>
                <w:sz w:val="20"/>
                <w:szCs w:val="20"/>
              </w:rPr>
            </w:pPr>
            <w:r w:rsidRPr="003B6C73">
              <w:rPr>
                <w:sz w:val="20"/>
                <w:szCs w:val="20"/>
              </w:rPr>
              <w:t>Butterfly Gardening</w:t>
            </w:r>
          </w:p>
          <w:p w14:paraId="43BB9171" w14:textId="64416449" w:rsidR="00975348" w:rsidRPr="003B6C73" w:rsidRDefault="00975348" w:rsidP="00A4113B">
            <w:pPr>
              <w:pStyle w:val="ListParagraph"/>
              <w:numPr>
                <w:ilvl w:val="0"/>
                <w:numId w:val="5"/>
              </w:numPr>
              <w:spacing w:after="80"/>
              <w:rPr>
                <w:sz w:val="20"/>
                <w:szCs w:val="20"/>
              </w:rPr>
            </w:pPr>
            <w:r w:rsidRPr="003B6C73">
              <w:rPr>
                <w:sz w:val="20"/>
                <w:szCs w:val="20"/>
              </w:rPr>
              <w:t>Verm</w:t>
            </w:r>
            <w:r w:rsidR="00A4113B">
              <w:rPr>
                <w:sz w:val="20"/>
                <w:szCs w:val="20"/>
              </w:rPr>
              <w:t>iculture</w:t>
            </w:r>
            <w:r w:rsidRPr="003B6C73">
              <w:rPr>
                <w:sz w:val="20"/>
                <w:szCs w:val="20"/>
              </w:rPr>
              <w:t xml:space="preserve"> (Worm Humus) Farming</w:t>
            </w:r>
          </w:p>
        </w:tc>
      </w:tr>
    </w:tbl>
    <w:p w14:paraId="3BB1404D" w14:textId="77777777" w:rsidR="00A4113B" w:rsidRDefault="00A4113B" w:rsidP="008D6229">
      <w:pPr>
        <w:spacing w:after="0"/>
        <w:rPr>
          <w:b/>
          <w:color w:val="002060"/>
        </w:rPr>
      </w:pPr>
    </w:p>
    <w:p w14:paraId="40FAF7E3" w14:textId="77777777" w:rsidR="00260CF9" w:rsidRPr="008D6229" w:rsidRDefault="00260CF9" w:rsidP="008D6229">
      <w:pPr>
        <w:spacing w:after="0"/>
        <w:rPr>
          <w:b/>
          <w:color w:val="002060"/>
        </w:rPr>
      </w:pPr>
      <w:r w:rsidRPr="008D6229">
        <w:rPr>
          <w:b/>
          <w:color w:val="002060"/>
        </w:rPr>
        <w:t>School Gardening</w:t>
      </w:r>
    </w:p>
    <w:p w14:paraId="77049C13" w14:textId="5B38D7FD" w:rsidR="00033475" w:rsidRPr="003B6C73" w:rsidRDefault="00260CF9" w:rsidP="00935148">
      <w:pPr>
        <w:spacing w:after="80"/>
        <w:rPr>
          <w:sz w:val="20"/>
          <w:szCs w:val="20"/>
        </w:rPr>
      </w:pPr>
      <w:r w:rsidRPr="003B6C73">
        <w:rPr>
          <w:sz w:val="20"/>
          <w:szCs w:val="20"/>
        </w:rPr>
        <w:t xml:space="preserve">The Master Gardeners have launched an extensive on-site interactive school gardening program. </w:t>
      </w:r>
      <w:r w:rsidR="00975348" w:rsidRPr="003B6C73">
        <w:rPr>
          <w:sz w:val="20"/>
          <w:szCs w:val="20"/>
        </w:rPr>
        <w:t xml:space="preserve">Currently, the gardeners </w:t>
      </w:r>
      <w:r w:rsidR="00B62DAE" w:rsidRPr="003B6C73">
        <w:rPr>
          <w:sz w:val="20"/>
          <w:szCs w:val="20"/>
        </w:rPr>
        <w:t>are</w:t>
      </w:r>
      <w:r w:rsidR="00975348" w:rsidRPr="003B6C73">
        <w:rPr>
          <w:sz w:val="20"/>
          <w:szCs w:val="20"/>
        </w:rPr>
        <w:t xml:space="preserve"> concentrating working with the students at Goldsboro </w:t>
      </w:r>
      <w:r w:rsidR="007305F1" w:rsidRPr="003B6C73">
        <w:rPr>
          <w:sz w:val="20"/>
          <w:szCs w:val="20"/>
        </w:rPr>
        <w:t>Elementary School</w:t>
      </w:r>
      <w:r w:rsidR="00975348" w:rsidRPr="003B6C73">
        <w:rPr>
          <w:sz w:val="20"/>
          <w:szCs w:val="20"/>
        </w:rPr>
        <w:t xml:space="preserve">. Other schools </w:t>
      </w:r>
      <w:r w:rsidR="00237502">
        <w:rPr>
          <w:sz w:val="20"/>
          <w:szCs w:val="20"/>
        </w:rPr>
        <w:t>planned for</w:t>
      </w:r>
      <w:r w:rsidR="00975348" w:rsidRPr="003B6C73">
        <w:rPr>
          <w:sz w:val="20"/>
          <w:szCs w:val="20"/>
        </w:rPr>
        <w:t xml:space="preserve"> 2016. </w:t>
      </w:r>
      <w:r w:rsidRPr="003B6C73">
        <w:rPr>
          <w:sz w:val="20"/>
          <w:szCs w:val="20"/>
        </w:rPr>
        <w:t xml:space="preserve"> For more information: G. Milch:  407-665-5558. </w:t>
      </w:r>
    </w:p>
    <w:p w14:paraId="06E4723A" w14:textId="77777777" w:rsidR="00260CF9" w:rsidRDefault="00260CF9" w:rsidP="008D6229">
      <w:pPr>
        <w:spacing w:after="0"/>
        <w:rPr>
          <w:b/>
          <w:color w:val="002060"/>
        </w:rPr>
      </w:pPr>
      <w:r w:rsidRPr="008D6229">
        <w:rPr>
          <w:b/>
          <w:color w:val="002060"/>
        </w:rPr>
        <w:t>Master Gardener Expo</w:t>
      </w:r>
    </w:p>
    <w:p w14:paraId="19FCA683" w14:textId="516E8EC2" w:rsidR="00A4113B" w:rsidRDefault="00A57FD8" w:rsidP="00A64069">
      <w:pPr>
        <w:spacing w:after="0"/>
        <w:rPr>
          <w:color w:val="000000" w:themeColor="text1"/>
          <w:sz w:val="20"/>
          <w:szCs w:val="20"/>
        </w:rPr>
      </w:pPr>
      <w:r w:rsidRPr="00A57FD8">
        <w:rPr>
          <w:color w:val="000000" w:themeColor="text1"/>
          <w:sz w:val="20"/>
          <w:szCs w:val="20"/>
        </w:rPr>
        <w:t xml:space="preserve">Held in the </w:t>
      </w:r>
      <w:r w:rsidR="006A757D" w:rsidRPr="00A57FD8">
        <w:rPr>
          <w:color w:val="000000" w:themeColor="text1"/>
          <w:sz w:val="20"/>
          <w:szCs w:val="20"/>
        </w:rPr>
        <w:t>spring</w:t>
      </w:r>
      <w:r w:rsidRPr="00A57FD8">
        <w:rPr>
          <w:color w:val="000000" w:themeColor="text1"/>
          <w:sz w:val="20"/>
          <w:szCs w:val="20"/>
        </w:rPr>
        <w:t xml:space="preserve"> of each year. Includes local horticulture vendors and craftsmen; food; popular gardening speakers; demonstrations; children’s section, etc. Great fun!</w:t>
      </w:r>
      <w:r w:rsidR="00D73C43">
        <w:rPr>
          <w:color w:val="000000" w:themeColor="text1"/>
          <w:sz w:val="20"/>
          <w:szCs w:val="20"/>
        </w:rPr>
        <w:t xml:space="preserve"> </w:t>
      </w:r>
    </w:p>
    <w:p w14:paraId="3A05C09D" w14:textId="13DFB248" w:rsidR="00A57FD8" w:rsidRPr="00A57FD8" w:rsidRDefault="00D73C43" w:rsidP="00A64069">
      <w:pPr>
        <w:spacing w:after="0"/>
        <w:rPr>
          <w:color w:val="000000" w:themeColor="text1"/>
          <w:sz w:val="20"/>
          <w:szCs w:val="20"/>
        </w:rPr>
      </w:pPr>
      <w:r>
        <w:rPr>
          <w:color w:val="000000" w:themeColor="text1"/>
          <w:sz w:val="20"/>
          <w:szCs w:val="20"/>
        </w:rPr>
        <w:t xml:space="preserve">See pictures from March </w:t>
      </w:r>
      <w:r w:rsidR="00A4113B">
        <w:rPr>
          <w:color w:val="000000" w:themeColor="text1"/>
          <w:sz w:val="20"/>
          <w:szCs w:val="20"/>
        </w:rPr>
        <w:t xml:space="preserve">5, </w:t>
      </w:r>
      <w:r>
        <w:rPr>
          <w:color w:val="000000" w:themeColor="text1"/>
          <w:sz w:val="20"/>
          <w:szCs w:val="20"/>
        </w:rPr>
        <w:t>2016</w:t>
      </w:r>
      <w:r w:rsidR="009526B1">
        <w:rPr>
          <w:color w:val="000000" w:themeColor="text1"/>
          <w:sz w:val="20"/>
          <w:szCs w:val="20"/>
        </w:rPr>
        <w:t xml:space="preserve"> click here: </w:t>
      </w:r>
      <w:r>
        <w:rPr>
          <w:color w:val="000000" w:themeColor="text1"/>
          <w:sz w:val="20"/>
          <w:szCs w:val="20"/>
        </w:rPr>
        <w:t xml:space="preserve"> </w:t>
      </w:r>
      <w:hyperlink w:anchor="_Expo_–_the" w:history="1">
        <w:r w:rsidRPr="00D73C43">
          <w:rPr>
            <w:rStyle w:val="Hyperlink"/>
            <w:sz w:val="20"/>
            <w:szCs w:val="20"/>
          </w:rPr>
          <w:t>Expo – the exciting results</w:t>
        </w:r>
      </w:hyperlink>
      <w:r>
        <w:rPr>
          <w:color w:val="000000" w:themeColor="text1"/>
          <w:sz w:val="20"/>
          <w:szCs w:val="20"/>
        </w:rPr>
        <w:t xml:space="preserve"> </w:t>
      </w:r>
    </w:p>
    <w:p w14:paraId="290963EC" w14:textId="0CEC1033" w:rsidR="00260CF9" w:rsidRPr="00A57FD8" w:rsidRDefault="00D73C43" w:rsidP="006F080D">
      <w:pPr>
        <w:spacing w:before="240" w:after="0"/>
        <w:rPr>
          <w:color w:val="000000" w:themeColor="text1"/>
        </w:rPr>
      </w:pPr>
      <w:r w:rsidRPr="008D6229">
        <w:rPr>
          <w:b/>
          <w:noProof/>
          <w:color w:val="002060"/>
        </w:rPr>
        <w:drawing>
          <wp:anchor distT="0" distB="0" distL="114300" distR="114300" simplePos="0" relativeHeight="251632128" behindDoc="0" locked="0" layoutInCell="1" allowOverlap="1" wp14:anchorId="6B9D0A8A" wp14:editId="7E8C2C03">
            <wp:simplePos x="0" y="0"/>
            <wp:positionH relativeFrom="margin">
              <wp:align>right</wp:align>
            </wp:positionH>
            <wp:positionV relativeFrom="page">
              <wp:posOffset>4080510</wp:posOffset>
            </wp:positionV>
            <wp:extent cx="1701165" cy="1276350"/>
            <wp:effectExtent l="19050" t="19050" r="13335" b="19050"/>
            <wp:wrapTight wrapText="bothSides">
              <wp:wrapPolygon edited="0">
                <wp:start x="-242" y="-322"/>
                <wp:lineTo x="-242" y="21600"/>
                <wp:lineTo x="21527" y="21600"/>
                <wp:lineTo x="21527" y="-322"/>
                <wp:lineTo x="-242" y="-322"/>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 at plant sale.jpg"/>
                    <pic:cNvPicPr/>
                  </pic:nvPicPr>
                  <pic:blipFill>
                    <a:blip r:embed="rId31" cstate="print">
                      <a:extLst>
                        <a:ext uri="{28A0092B-C50C-407E-A947-70E740481C1C}">
                          <a14:useLocalDpi xmlns:a14="http://schemas.microsoft.com/office/drawing/2010/main"/>
                        </a:ext>
                      </a:extLst>
                    </a:blip>
                    <a:stretch>
                      <a:fillRect/>
                    </a:stretch>
                  </pic:blipFill>
                  <pic:spPr>
                    <a:xfrm>
                      <a:off x="0" y="0"/>
                      <a:ext cx="1701165" cy="127635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260CF9" w:rsidRPr="008D6229">
        <w:rPr>
          <w:b/>
          <w:color w:val="002060"/>
        </w:rPr>
        <w:t>Plant Sale</w:t>
      </w:r>
    </w:p>
    <w:p w14:paraId="684B25F4" w14:textId="0417389D" w:rsidR="00260CF9" w:rsidRPr="003B6C73" w:rsidRDefault="0063059E" w:rsidP="00935148">
      <w:pPr>
        <w:spacing w:after="80"/>
        <w:rPr>
          <w:sz w:val="20"/>
          <w:szCs w:val="20"/>
        </w:rPr>
      </w:pPr>
      <w:r w:rsidRPr="003B6C73">
        <w:rPr>
          <w:sz w:val="20"/>
          <w:szCs w:val="20"/>
        </w:rPr>
        <w:t xml:space="preserve">This is an event that residents look forward to each year! </w:t>
      </w:r>
      <w:r w:rsidR="00260CF9" w:rsidRPr="003B6C73">
        <w:rPr>
          <w:sz w:val="20"/>
          <w:szCs w:val="20"/>
        </w:rPr>
        <w:t>This event offers</w:t>
      </w:r>
      <w:r w:rsidRPr="003B6C73">
        <w:rPr>
          <w:sz w:val="20"/>
          <w:szCs w:val="20"/>
        </w:rPr>
        <w:t xml:space="preserve"> beautiful</w:t>
      </w:r>
      <w:r w:rsidR="00260CF9" w:rsidRPr="003B6C73">
        <w:rPr>
          <w:sz w:val="20"/>
          <w:szCs w:val="20"/>
        </w:rPr>
        <w:t xml:space="preserve"> </w:t>
      </w:r>
      <w:r w:rsidRPr="003B6C73">
        <w:rPr>
          <w:sz w:val="20"/>
          <w:szCs w:val="20"/>
        </w:rPr>
        <w:t xml:space="preserve">locally grown </w:t>
      </w:r>
      <w:r w:rsidR="00260CF9" w:rsidRPr="003B6C73">
        <w:rPr>
          <w:sz w:val="20"/>
          <w:szCs w:val="20"/>
        </w:rPr>
        <w:t>plants</w:t>
      </w:r>
      <w:r w:rsidR="00890072" w:rsidRPr="003B6C73">
        <w:rPr>
          <w:sz w:val="20"/>
          <w:szCs w:val="20"/>
        </w:rPr>
        <w:t xml:space="preserve"> and generous donations from local nurseries</w:t>
      </w:r>
      <w:r w:rsidR="00260CF9" w:rsidRPr="003B6C73">
        <w:rPr>
          <w:sz w:val="20"/>
          <w:szCs w:val="20"/>
        </w:rPr>
        <w:t xml:space="preserve">. </w:t>
      </w:r>
      <w:r w:rsidRPr="003B6C73">
        <w:rPr>
          <w:sz w:val="20"/>
          <w:szCs w:val="20"/>
        </w:rPr>
        <w:t>Traditionally</w:t>
      </w:r>
      <w:r w:rsidR="00260CF9" w:rsidRPr="003B6C73">
        <w:rPr>
          <w:sz w:val="20"/>
          <w:szCs w:val="20"/>
        </w:rPr>
        <w:t xml:space="preserve"> held at the Seminole County Extension Service Complex. </w:t>
      </w:r>
    </w:p>
    <w:p w14:paraId="25FBFDF3" w14:textId="77777777" w:rsidR="00260CF9" w:rsidRPr="008D6229" w:rsidRDefault="00260CF9" w:rsidP="00472421">
      <w:pPr>
        <w:spacing w:after="0"/>
        <w:rPr>
          <w:b/>
          <w:color w:val="002060"/>
        </w:rPr>
      </w:pPr>
      <w:r w:rsidRPr="008D6229">
        <w:rPr>
          <w:b/>
          <w:color w:val="002060"/>
        </w:rPr>
        <w:t>Seminole County Garden Walk</w:t>
      </w:r>
    </w:p>
    <w:p w14:paraId="4F4A13DD" w14:textId="50FCCDBC" w:rsidR="0063059E" w:rsidRPr="003B6C73" w:rsidRDefault="00260CF9" w:rsidP="00935148">
      <w:pPr>
        <w:pStyle w:val="Title"/>
        <w:spacing w:after="80"/>
        <w:rPr>
          <w:rFonts w:asciiTheme="minorHAnsi" w:hAnsiTheme="minorHAnsi"/>
          <w:color w:val="auto"/>
          <w:sz w:val="20"/>
          <w:szCs w:val="20"/>
        </w:rPr>
      </w:pPr>
      <w:r w:rsidRPr="003B6C73">
        <w:rPr>
          <w:rFonts w:asciiTheme="minorHAnsi" w:hAnsiTheme="minorHAnsi"/>
          <w:color w:val="auto"/>
          <w:sz w:val="20"/>
          <w:szCs w:val="20"/>
        </w:rPr>
        <w:t>This is a neat opportunity to visit extraordinary private gardens throughout the county.</w:t>
      </w:r>
      <w:r w:rsidR="0063059E" w:rsidRPr="003B6C73">
        <w:rPr>
          <w:rFonts w:asciiTheme="minorHAnsi" w:hAnsiTheme="minorHAnsi"/>
          <w:color w:val="auto"/>
          <w:sz w:val="20"/>
          <w:szCs w:val="20"/>
        </w:rPr>
        <w:t xml:space="preserve"> Residents open their gardens to the public for a day. A printed guidebook includes a map of the location of each garden. You choose which gardens you want to see. </w:t>
      </w:r>
      <w:r w:rsidR="00D44A7D">
        <w:rPr>
          <w:rFonts w:asciiTheme="minorHAnsi" w:hAnsiTheme="minorHAnsi"/>
          <w:color w:val="auto"/>
          <w:sz w:val="20"/>
          <w:szCs w:val="20"/>
        </w:rPr>
        <w:t xml:space="preserve">A </w:t>
      </w:r>
      <w:r w:rsidR="0063059E" w:rsidRPr="003B6C73">
        <w:rPr>
          <w:rFonts w:asciiTheme="minorHAnsi" w:hAnsiTheme="minorHAnsi"/>
          <w:color w:val="auto"/>
          <w:sz w:val="20"/>
          <w:szCs w:val="20"/>
        </w:rPr>
        <w:t>Master Garde</w:t>
      </w:r>
      <w:r w:rsidR="00AC6BB9">
        <w:rPr>
          <w:rFonts w:asciiTheme="minorHAnsi" w:hAnsiTheme="minorHAnsi"/>
          <w:color w:val="auto"/>
          <w:sz w:val="20"/>
          <w:szCs w:val="20"/>
        </w:rPr>
        <w:t xml:space="preserve">ner </w:t>
      </w:r>
      <w:r w:rsidR="00D44A7D">
        <w:rPr>
          <w:rFonts w:asciiTheme="minorHAnsi" w:hAnsiTheme="minorHAnsi"/>
          <w:color w:val="auto"/>
          <w:sz w:val="20"/>
          <w:szCs w:val="20"/>
        </w:rPr>
        <w:t>stationed at</w:t>
      </w:r>
      <w:r w:rsidR="0063059E" w:rsidRPr="003B6C73">
        <w:rPr>
          <w:rFonts w:asciiTheme="minorHAnsi" w:hAnsiTheme="minorHAnsi"/>
          <w:color w:val="auto"/>
          <w:sz w:val="20"/>
          <w:szCs w:val="20"/>
        </w:rPr>
        <w:t xml:space="preserve"> each garden </w:t>
      </w:r>
      <w:r w:rsidR="00AC6BB9">
        <w:rPr>
          <w:rFonts w:asciiTheme="minorHAnsi" w:hAnsiTheme="minorHAnsi"/>
          <w:color w:val="auto"/>
          <w:sz w:val="20"/>
          <w:szCs w:val="20"/>
        </w:rPr>
        <w:t xml:space="preserve">will </w:t>
      </w:r>
      <w:r w:rsidR="0063059E" w:rsidRPr="003B6C73">
        <w:rPr>
          <w:rFonts w:asciiTheme="minorHAnsi" w:hAnsiTheme="minorHAnsi"/>
          <w:color w:val="auto"/>
          <w:sz w:val="20"/>
          <w:szCs w:val="20"/>
        </w:rPr>
        <w:t xml:space="preserve">answer </w:t>
      </w:r>
      <w:r w:rsidR="00AC6BB9">
        <w:rPr>
          <w:rFonts w:asciiTheme="minorHAnsi" w:hAnsiTheme="minorHAnsi"/>
          <w:color w:val="auto"/>
          <w:sz w:val="20"/>
          <w:szCs w:val="20"/>
        </w:rPr>
        <w:t xml:space="preserve">any </w:t>
      </w:r>
      <w:r w:rsidR="0063059E" w:rsidRPr="003B6C73">
        <w:rPr>
          <w:rFonts w:asciiTheme="minorHAnsi" w:hAnsiTheme="minorHAnsi"/>
          <w:color w:val="auto"/>
          <w:sz w:val="20"/>
          <w:szCs w:val="20"/>
        </w:rPr>
        <w:t>questions</w:t>
      </w:r>
      <w:r w:rsidR="00AC6BB9">
        <w:rPr>
          <w:rFonts w:asciiTheme="minorHAnsi" w:hAnsiTheme="minorHAnsi"/>
          <w:color w:val="auto"/>
          <w:sz w:val="20"/>
          <w:szCs w:val="20"/>
        </w:rPr>
        <w:t xml:space="preserve"> you may have</w:t>
      </w:r>
      <w:r w:rsidR="0063059E" w:rsidRPr="003B6C73">
        <w:rPr>
          <w:rFonts w:asciiTheme="minorHAnsi" w:hAnsiTheme="minorHAnsi"/>
          <w:color w:val="auto"/>
          <w:sz w:val="20"/>
          <w:szCs w:val="20"/>
        </w:rPr>
        <w:t>.</w:t>
      </w:r>
    </w:p>
    <w:p w14:paraId="6F11BA46" w14:textId="77777777" w:rsidR="00033475" w:rsidRPr="008D6229" w:rsidRDefault="00033475" w:rsidP="00472421">
      <w:pPr>
        <w:spacing w:after="0"/>
        <w:rPr>
          <w:b/>
          <w:color w:val="002060"/>
        </w:rPr>
      </w:pPr>
      <w:r w:rsidRPr="008D6229">
        <w:rPr>
          <w:b/>
          <w:color w:val="002060"/>
        </w:rPr>
        <w:t xml:space="preserve">Theme </w:t>
      </w:r>
      <w:r w:rsidR="000F6855" w:rsidRPr="008D6229">
        <w:rPr>
          <w:b/>
          <w:color w:val="002060"/>
        </w:rPr>
        <w:t>&amp;</w:t>
      </w:r>
      <w:r w:rsidRPr="008D6229">
        <w:rPr>
          <w:b/>
          <w:color w:val="002060"/>
        </w:rPr>
        <w:t xml:space="preserve"> </w:t>
      </w:r>
      <w:r w:rsidR="0081483A" w:rsidRPr="008D6229">
        <w:rPr>
          <w:b/>
          <w:color w:val="002060"/>
        </w:rPr>
        <w:t>Demonstration Gardens</w:t>
      </w:r>
    </w:p>
    <w:p w14:paraId="472B23B0" w14:textId="31AD52D9" w:rsidR="00B62DAE" w:rsidRPr="003B6C73" w:rsidRDefault="005A56F7" w:rsidP="00F05D3E">
      <w:pPr>
        <w:pStyle w:val="ListParagraph"/>
        <w:numPr>
          <w:ilvl w:val="0"/>
          <w:numId w:val="7"/>
        </w:numPr>
        <w:spacing w:after="80"/>
        <w:rPr>
          <w:color w:val="2F74FF" w:themeColor="accent4" w:themeTint="80"/>
          <w:sz w:val="20"/>
          <w:szCs w:val="20"/>
        </w:rPr>
      </w:pPr>
      <w:r w:rsidRPr="003B6C73">
        <w:rPr>
          <w:b/>
          <w:sz w:val="20"/>
          <w:szCs w:val="20"/>
        </w:rPr>
        <w:t>Micro Irrigation</w:t>
      </w:r>
      <w:r w:rsidRPr="003B6C73">
        <w:rPr>
          <w:sz w:val="20"/>
          <w:szCs w:val="20"/>
        </w:rPr>
        <w:t xml:space="preserve">: The </w:t>
      </w:r>
      <w:r w:rsidR="00B62DAE" w:rsidRPr="003B6C73">
        <w:rPr>
          <w:sz w:val="20"/>
          <w:szCs w:val="20"/>
        </w:rPr>
        <w:t>Florida Friendly Landscaping</w:t>
      </w:r>
      <w:r w:rsidRPr="003B6C73">
        <w:rPr>
          <w:sz w:val="20"/>
          <w:szCs w:val="20"/>
        </w:rPr>
        <w:t xml:space="preserve"> </w:t>
      </w:r>
      <w:r w:rsidR="00D916A1" w:rsidRPr="003B6C73">
        <w:rPr>
          <w:sz w:val="20"/>
          <w:szCs w:val="20"/>
        </w:rPr>
        <w:t>Florida N</w:t>
      </w:r>
      <w:r w:rsidR="004316B6" w:rsidRPr="003B6C73">
        <w:rPr>
          <w:sz w:val="20"/>
          <w:szCs w:val="20"/>
        </w:rPr>
        <w:t xml:space="preserve">ative </w:t>
      </w:r>
      <w:r w:rsidR="00D916A1" w:rsidRPr="003B6C73">
        <w:rPr>
          <w:sz w:val="20"/>
          <w:szCs w:val="20"/>
        </w:rPr>
        <w:t>P</w:t>
      </w:r>
      <w:r w:rsidR="004316B6" w:rsidRPr="003B6C73">
        <w:rPr>
          <w:sz w:val="20"/>
          <w:szCs w:val="20"/>
        </w:rPr>
        <w:t xml:space="preserve">lant </w:t>
      </w:r>
      <w:r w:rsidRPr="003B6C73">
        <w:rPr>
          <w:sz w:val="20"/>
          <w:szCs w:val="20"/>
        </w:rPr>
        <w:t>garden</w:t>
      </w:r>
      <w:r w:rsidR="00E30298">
        <w:rPr>
          <w:sz w:val="20"/>
          <w:szCs w:val="20"/>
        </w:rPr>
        <w:t xml:space="preserve">, Butterfly garden </w:t>
      </w:r>
      <w:r w:rsidR="00E30298" w:rsidRPr="003B6C73">
        <w:rPr>
          <w:sz w:val="20"/>
          <w:szCs w:val="20"/>
        </w:rPr>
        <w:t>and</w:t>
      </w:r>
      <w:r w:rsidRPr="003B6C73">
        <w:rPr>
          <w:sz w:val="20"/>
          <w:szCs w:val="20"/>
        </w:rPr>
        <w:t xml:space="preserve"> the vegetable garden at</w:t>
      </w:r>
      <w:r w:rsidR="00B62DAE" w:rsidRPr="003B6C73">
        <w:rPr>
          <w:sz w:val="20"/>
          <w:szCs w:val="20"/>
        </w:rPr>
        <w:t xml:space="preserve"> the </w:t>
      </w:r>
      <w:r w:rsidRPr="003B6C73">
        <w:rPr>
          <w:sz w:val="20"/>
          <w:szCs w:val="20"/>
        </w:rPr>
        <w:t xml:space="preserve">Seminole County </w:t>
      </w:r>
      <w:r w:rsidR="00B62DAE" w:rsidRPr="003B6C73">
        <w:rPr>
          <w:sz w:val="20"/>
          <w:szCs w:val="20"/>
        </w:rPr>
        <w:t>Extension</w:t>
      </w:r>
      <w:r w:rsidRPr="003B6C73">
        <w:rPr>
          <w:color w:val="2F74FF" w:themeColor="accent4" w:themeTint="80"/>
          <w:sz w:val="20"/>
          <w:szCs w:val="20"/>
        </w:rPr>
        <w:t>.</w:t>
      </w:r>
    </w:p>
    <w:p w14:paraId="7D0EB2E9" w14:textId="09E39E5A" w:rsidR="0081483A" w:rsidRPr="00E30298" w:rsidRDefault="0081483A" w:rsidP="00F05D3E">
      <w:pPr>
        <w:pStyle w:val="ListParagraph"/>
        <w:numPr>
          <w:ilvl w:val="0"/>
          <w:numId w:val="7"/>
        </w:numPr>
        <w:spacing w:before="120" w:after="80" w:line="240" w:lineRule="auto"/>
        <w:contextualSpacing w:val="0"/>
        <w:rPr>
          <w:sz w:val="20"/>
          <w:szCs w:val="20"/>
        </w:rPr>
      </w:pPr>
      <w:r w:rsidRPr="003B6C73">
        <w:rPr>
          <w:b/>
          <w:sz w:val="20"/>
          <w:szCs w:val="20"/>
        </w:rPr>
        <w:t>Butterfly Garden</w:t>
      </w:r>
      <w:r w:rsidRPr="003B6C73">
        <w:rPr>
          <w:sz w:val="20"/>
          <w:szCs w:val="20"/>
        </w:rPr>
        <w:t xml:space="preserve"> at the Se</w:t>
      </w:r>
      <w:r w:rsidR="00B62DAE" w:rsidRPr="003B6C73">
        <w:rPr>
          <w:sz w:val="20"/>
          <w:szCs w:val="20"/>
        </w:rPr>
        <w:t xml:space="preserve">minole County Extension complex: </w:t>
      </w:r>
      <w:r w:rsidRPr="003B6C73">
        <w:rPr>
          <w:sz w:val="20"/>
          <w:szCs w:val="20"/>
        </w:rPr>
        <w:t xml:space="preserve"> </w:t>
      </w:r>
      <w:r w:rsidRPr="00E30298">
        <w:rPr>
          <w:sz w:val="20"/>
          <w:szCs w:val="20"/>
        </w:rPr>
        <w:t xml:space="preserve">This garden includes </w:t>
      </w:r>
      <w:r w:rsidR="00975925">
        <w:rPr>
          <w:sz w:val="20"/>
          <w:szCs w:val="20"/>
        </w:rPr>
        <w:t xml:space="preserve">a small pond and </w:t>
      </w:r>
      <w:r w:rsidRPr="00E30298">
        <w:rPr>
          <w:sz w:val="20"/>
          <w:szCs w:val="20"/>
        </w:rPr>
        <w:t>ground bee houses.</w:t>
      </w:r>
    </w:p>
    <w:p w14:paraId="37F28E2E" w14:textId="6BD07F59" w:rsidR="00583B74" w:rsidRPr="008D6229" w:rsidRDefault="00E30298" w:rsidP="00472421">
      <w:pPr>
        <w:spacing w:after="0"/>
        <w:rPr>
          <w:b/>
          <w:color w:val="002060"/>
        </w:rPr>
      </w:pPr>
      <w:r w:rsidRPr="008D6229">
        <w:rPr>
          <w:b/>
          <w:color w:val="002060"/>
        </w:rPr>
        <w:t xml:space="preserve"> </w:t>
      </w:r>
      <w:r w:rsidR="00583B74" w:rsidRPr="008D6229">
        <w:rPr>
          <w:b/>
          <w:color w:val="002060"/>
        </w:rPr>
        <w:t>“Ask a Master Gardener” booth at special events</w:t>
      </w:r>
    </w:p>
    <w:p w14:paraId="6F454629" w14:textId="77777777" w:rsidR="00935148" w:rsidRPr="003B6C73" w:rsidRDefault="004F5CF6" w:rsidP="0042230A">
      <w:pPr>
        <w:spacing w:after="0"/>
        <w:rPr>
          <w:sz w:val="20"/>
          <w:szCs w:val="20"/>
        </w:rPr>
      </w:pPr>
      <w:r w:rsidRPr="003B6C73">
        <w:rPr>
          <w:sz w:val="20"/>
          <w:szCs w:val="20"/>
        </w:rPr>
        <w:t xml:space="preserve">You </w:t>
      </w:r>
      <w:r w:rsidR="00E00682" w:rsidRPr="003B6C73">
        <w:rPr>
          <w:sz w:val="20"/>
          <w:szCs w:val="20"/>
        </w:rPr>
        <w:t xml:space="preserve">will </w:t>
      </w:r>
      <w:r w:rsidRPr="003B6C73">
        <w:rPr>
          <w:sz w:val="20"/>
          <w:szCs w:val="20"/>
        </w:rPr>
        <w:t xml:space="preserve">often find this </w:t>
      </w:r>
      <w:r w:rsidR="00935148" w:rsidRPr="003B6C73">
        <w:rPr>
          <w:sz w:val="20"/>
          <w:szCs w:val="20"/>
        </w:rPr>
        <w:t xml:space="preserve">service </w:t>
      </w:r>
      <w:r w:rsidRPr="003B6C73">
        <w:rPr>
          <w:sz w:val="20"/>
          <w:szCs w:val="20"/>
        </w:rPr>
        <w:t>at local m</w:t>
      </w:r>
      <w:r w:rsidR="00935148" w:rsidRPr="003B6C73">
        <w:rPr>
          <w:sz w:val="20"/>
          <w:szCs w:val="20"/>
        </w:rPr>
        <w:t>unicipal events such as May Day;</w:t>
      </w:r>
      <w:r w:rsidRPr="003B6C73">
        <w:rPr>
          <w:sz w:val="20"/>
          <w:szCs w:val="20"/>
        </w:rPr>
        <w:t xml:space="preserve"> </w:t>
      </w:r>
      <w:r w:rsidR="00935148" w:rsidRPr="003B6C73">
        <w:rPr>
          <w:sz w:val="20"/>
          <w:szCs w:val="20"/>
        </w:rPr>
        <w:t>Arbor Day; Plant Sales; Expos/community celebrations, etc.</w:t>
      </w:r>
    </w:p>
    <w:p w14:paraId="4FA18FB9" w14:textId="7D2310B6" w:rsidR="004F5CF6" w:rsidRPr="003B6C73" w:rsidRDefault="00935148" w:rsidP="00935148">
      <w:pPr>
        <w:spacing w:after="80"/>
        <w:rPr>
          <w:sz w:val="20"/>
          <w:szCs w:val="20"/>
        </w:rPr>
      </w:pPr>
      <w:r w:rsidRPr="003B6C73">
        <w:rPr>
          <w:sz w:val="20"/>
          <w:szCs w:val="20"/>
        </w:rPr>
        <w:t xml:space="preserve"> If your community </w:t>
      </w:r>
      <w:r w:rsidR="00E00682" w:rsidRPr="003B6C73">
        <w:rPr>
          <w:sz w:val="20"/>
          <w:szCs w:val="20"/>
        </w:rPr>
        <w:t xml:space="preserve">or business </w:t>
      </w:r>
      <w:r w:rsidRPr="003B6C73">
        <w:rPr>
          <w:sz w:val="20"/>
          <w:szCs w:val="20"/>
        </w:rPr>
        <w:t xml:space="preserve">would like to have an “Ask a Master Gardener” booth at your event, contact </w:t>
      </w:r>
      <w:r w:rsidR="009526B1">
        <w:rPr>
          <w:sz w:val="20"/>
          <w:szCs w:val="20"/>
        </w:rPr>
        <w:t>the extension</w:t>
      </w:r>
      <w:r w:rsidRPr="003B6C73">
        <w:rPr>
          <w:sz w:val="20"/>
          <w:szCs w:val="20"/>
        </w:rPr>
        <w:t>.</w:t>
      </w:r>
    </w:p>
    <w:p w14:paraId="40AD7C39" w14:textId="2E0CEF74" w:rsidR="005142A8" w:rsidRPr="00A4482A" w:rsidRDefault="00FA20F2" w:rsidP="005142A8">
      <w:pPr>
        <w:spacing w:after="0" w:line="276" w:lineRule="auto"/>
        <w:jc w:val="right"/>
        <w:rPr>
          <w:rStyle w:val="Hyperlink"/>
          <w:rFonts w:ascii="Corbel" w:eastAsia="Times New Roman" w:hAnsi="Corbel" w:cs="Times New Roman"/>
          <w:b/>
          <w:i/>
          <w:color w:val="FF5C0B" w:themeColor="accent3"/>
          <w:sz w:val="20"/>
          <w:szCs w:val="20"/>
        </w:rPr>
      </w:pPr>
      <w:r w:rsidRPr="00A4482A">
        <w:rPr>
          <w:rFonts w:ascii="Corbel" w:eastAsia="Times New Roman" w:hAnsi="Corbel" w:cs="Times New Roman"/>
          <w:b/>
          <w:i/>
          <w:color w:val="FF5C0B" w:themeColor="accent3"/>
          <w:sz w:val="20"/>
          <w:szCs w:val="20"/>
        </w:rPr>
        <w:fldChar w:fldCharType="begin"/>
      </w:r>
      <w:r w:rsidRPr="00A4482A">
        <w:rPr>
          <w:rFonts w:ascii="Corbel" w:eastAsia="Times New Roman" w:hAnsi="Corbel" w:cs="Times New Roman"/>
          <w:b/>
          <w:i/>
          <w:color w:val="FF5C0B" w:themeColor="accent3"/>
          <w:sz w:val="20"/>
          <w:szCs w:val="20"/>
        </w:rPr>
        <w:instrText xml:space="preserve"> HYPERLINK  \l "_top" </w:instrText>
      </w:r>
      <w:r w:rsidRPr="00A4482A">
        <w:rPr>
          <w:rFonts w:ascii="Corbel" w:eastAsia="Times New Roman" w:hAnsi="Corbel" w:cs="Times New Roman"/>
          <w:b/>
          <w:i/>
          <w:color w:val="FF5C0B" w:themeColor="accent3"/>
          <w:sz w:val="20"/>
          <w:szCs w:val="20"/>
        </w:rPr>
        <w:fldChar w:fldCharType="separate"/>
      </w:r>
      <w:r w:rsidR="005142A8" w:rsidRPr="00A4482A">
        <w:rPr>
          <w:rStyle w:val="Hyperlink"/>
          <w:rFonts w:ascii="Corbel" w:eastAsia="Times New Roman" w:hAnsi="Corbel" w:cs="Times New Roman"/>
          <w:b/>
          <w:i/>
          <w:color w:val="FF5C0B" w:themeColor="accent3"/>
          <w:sz w:val="20"/>
          <w:szCs w:val="20"/>
        </w:rPr>
        <w:t>Return to Table of Contents</w:t>
      </w:r>
    </w:p>
    <w:p w14:paraId="7576BE2D" w14:textId="77777777" w:rsidR="005E585F" w:rsidRDefault="00FA20F2" w:rsidP="005142A8">
      <w:pPr>
        <w:pStyle w:val="Title"/>
        <w:rPr>
          <w:rFonts w:ascii="Corbel" w:eastAsia="Times New Roman" w:hAnsi="Corbel" w:cs="Times New Roman"/>
          <w:b/>
          <w:i/>
          <w:color w:val="auto"/>
          <w:spacing w:val="0"/>
          <w:sz w:val="20"/>
          <w:szCs w:val="20"/>
        </w:rPr>
      </w:pPr>
      <w:r w:rsidRPr="00A4482A">
        <w:rPr>
          <w:rFonts w:ascii="Corbel" w:eastAsia="Times New Roman" w:hAnsi="Corbel" w:cs="Times New Roman"/>
          <w:b/>
          <w:i/>
          <w:color w:val="FF5C0B" w:themeColor="accent3"/>
          <w:spacing w:val="0"/>
          <w:sz w:val="20"/>
          <w:szCs w:val="20"/>
        </w:rPr>
        <w:fldChar w:fldCharType="end"/>
      </w:r>
    </w:p>
    <w:p w14:paraId="7CB2767B" w14:textId="2B26F9EA" w:rsidR="00A70F98" w:rsidRPr="00A70F98" w:rsidRDefault="00A531FD" w:rsidP="00EC5249">
      <w:pPr>
        <w:jc w:val="center"/>
        <w:rPr>
          <w:b/>
          <w:color w:val="FF5C0B" w:themeColor="accent3"/>
          <w:sz w:val="28"/>
          <w:szCs w:val="28"/>
        </w:rPr>
      </w:pPr>
      <w:r>
        <w:rPr>
          <w:rFonts w:ascii="Corbel" w:eastAsia="Times New Roman" w:hAnsi="Corbel" w:cs="Times New Roman"/>
          <w:b/>
          <w:i/>
          <w:sz w:val="20"/>
          <w:szCs w:val="20"/>
        </w:rPr>
        <w:br w:type="page"/>
      </w:r>
      <w:r w:rsidR="00A70F98" w:rsidRPr="00A70F98">
        <w:rPr>
          <w:b/>
          <w:color w:val="FF5C0B" w:themeColor="accent3"/>
          <w:sz w:val="28"/>
          <w:szCs w:val="28"/>
        </w:rPr>
        <w:lastRenderedPageBreak/>
        <w:t>Your community resource for gardening and landscaping information</w:t>
      </w:r>
    </w:p>
    <w:p w14:paraId="50FE5DBF" w14:textId="657852BA" w:rsidR="00E16444" w:rsidRPr="00EC5249" w:rsidRDefault="00BC7BF0" w:rsidP="000A35D6">
      <w:pPr>
        <w:pStyle w:val="Heading6"/>
        <w:jc w:val="center"/>
        <w:rPr>
          <w:rFonts w:asciiTheme="minorHAnsi" w:hAnsiTheme="minorHAnsi"/>
          <w:b/>
          <w:color w:val="002060"/>
        </w:rPr>
      </w:pPr>
      <w:r w:rsidRPr="00EC5249">
        <w:rPr>
          <w:rFonts w:asciiTheme="minorHAnsi" w:hAnsiTheme="minorHAnsi"/>
          <w:b/>
          <w:color w:val="002060"/>
        </w:rPr>
        <w:t>Seminole County Extension</w:t>
      </w:r>
    </w:p>
    <w:p w14:paraId="495F39FC" w14:textId="77777777" w:rsidR="00BC7BF0" w:rsidRPr="00D41F27" w:rsidRDefault="00BC7BF0" w:rsidP="000A35D6">
      <w:pPr>
        <w:spacing w:after="0"/>
        <w:jc w:val="center"/>
        <w:rPr>
          <w:b/>
          <w:color w:val="002060"/>
        </w:rPr>
      </w:pPr>
      <w:r w:rsidRPr="00D41F27">
        <w:rPr>
          <w:b/>
          <w:color w:val="002060"/>
        </w:rPr>
        <w:t>Residential Horticulture</w:t>
      </w:r>
    </w:p>
    <w:p w14:paraId="65404AF7" w14:textId="77777777" w:rsidR="00BC7BF0" w:rsidRDefault="00BC7BF0" w:rsidP="000A35D6">
      <w:pPr>
        <w:spacing w:after="0"/>
        <w:jc w:val="center"/>
      </w:pPr>
      <w:r>
        <w:t>250 W. County Home Road</w:t>
      </w:r>
    </w:p>
    <w:p w14:paraId="6E88DE70" w14:textId="77777777" w:rsidR="00BC7BF0" w:rsidRDefault="00BC7BF0" w:rsidP="000A35D6">
      <w:pPr>
        <w:spacing w:after="0"/>
        <w:jc w:val="center"/>
      </w:pPr>
      <w:r>
        <w:t xml:space="preserve">Sanford, Fl </w:t>
      </w:r>
      <w:r w:rsidR="00687B4D">
        <w:t xml:space="preserve"> </w:t>
      </w:r>
      <w:r>
        <w:t>32773</w:t>
      </w:r>
    </w:p>
    <w:p w14:paraId="13CA606F" w14:textId="77777777" w:rsidR="00687B4D" w:rsidRDefault="00687B4D" w:rsidP="000A35D6">
      <w:pPr>
        <w:spacing w:after="0"/>
        <w:jc w:val="center"/>
      </w:pPr>
      <w:r>
        <w:t>407-665-5550</w:t>
      </w:r>
    </w:p>
    <w:p w14:paraId="55E22B9C" w14:textId="24D9A001" w:rsidR="00687B4D" w:rsidRPr="00687B4D" w:rsidRDefault="00CD274E" w:rsidP="000A35D6">
      <w:pPr>
        <w:jc w:val="center"/>
      </w:pPr>
      <w:hyperlink r:id="rId32" w:history="1">
        <w:r w:rsidR="00B85F39" w:rsidRPr="0069082C">
          <w:rPr>
            <w:rStyle w:val="Hyperlink"/>
          </w:rPr>
          <w:t>www.seminolecountfl.gov/extension</w:t>
        </w:r>
      </w:hyperlink>
      <w:r w:rsidR="00B85F39">
        <w:rPr>
          <w:rStyle w:val="Hyperlink"/>
        </w:rPr>
        <w:t>services</w:t>
      </w:r>
    </w:p>
    <w:p w14:paraId="0E5625B3" w14:textId="77777777" w:rsidR="00A531FD" w:rsidRDefault="00687B4D" w:rsidP="000A35D6">
      <w:pPr>
        <w:spacing w:after="0"/>
        <w:jc w:val="center"/>
        <w:rPr>
          <w:i/>
        </w:rPr>
      </w:pPr>
      <w:r w:rsidRPr="00687B4D">
        <w:rPr>
          <w:i/>
        </w:rPr>
        <w:t xml:space="preserve">Located at the intersection of Hwy. 17-92 </w:t>
      </w:r>
    </w:p>
    <w:p w14:paraId="60AFDCBB" w14:textId="4A6577C7" w:rsidR="00687B4D" w:rsidRDefault="00687B4D" w:rsidP="000A35D6">
      <w:pPr>
        <w:spacing w:after="0"/>
        <w:jc w:val="center"/>
        <w:rPr>
          <w:i/>
        </w:rPr>
      </w:pPr>
      <w:r w:rsidRPr="00687B4D">
        <w:rPr>
          <w:i/>
        </w:rPr>
        <w:t>and County Home R</w:t>
      </w:r>
      <w:r w:rsidR="008447F5">
        <w:rPr>
          <w:i/>
        </w:rPr>
        <w:t>oad</w:t>
      </w:r>
    </w:p>
    <w:p w14:paraId="55B3E2B3" w14:textId="77777777" w:rsidR="00687B4D" w:rsidRDefault="00687B4D" w:rsidP="000A35D6">
      <w:pPr>
        <w:rPr>
          <w:i/>
        </w:rPr>
      </w:pPr>
    </w:p>
    <w:p w14:paraId="710CD506" w14:textId="77777777" w:rsidR="00687B4D" w:rsidRPr="003B6C73" w:rsidRDefault="00687B4D" w:rsidP="008447F5">
      <w:pPr>
        <w:pBdr>
          <w:top w:val="single" w:sz="4" w:space="1" w:color="auto"/>
          <w:left w:val="single" w:sz="4" w:space="4" w:color="auto"/>
          <w:bottom w:val="single" w:sz="4" w:space="1" w:color="auto"/>
          <w:right w:val="single" w:sz="4" w:space="4" w:color="auto"/>
        </w:pBdr>
        <w:spacing w:after="0"/>
        <w:jc w:val="center"/>
        <w:rPr>
          <w:b/>
          <w:color w:val="60A078"/>
        </w:rPr>
      </w:pPr>
      <w:r w:rsidRPr="003B6C73">
        <w:rPr>
          <w:b/>
          <w:color w:val="60A078"/>
        </w:rPr>
        <w:t>SEMINOLE GREENTHUMB</w:t>
      </w:r>
    </w:p>
    <w:p w14:paraId="14554BE1" w14:textId="77777777" w:rsidR="00687B4D" w:rsidRPr="00D41F27" w:rsidRDefault="00687B4D" w:rsidP="00BE3012">
      <w:pPr>
        <w:pBdr>
          <w:top w:val="single" w:sz="4" w:space="1" w:color="auto"/>
          <w:left w:val="single" w:sz="4" w:space="4" w:color="auto"/>
          <w:bottom w:val="single" w:sz="4" w:space="1" w:color="auto"/>
          <w:right w:val="single" w:sz="4" w:space="4" w:color="auto"/>
        </w:pBdr>
        <w:spacing w:after="0"/>
        <w:jc w:val="center"/>
        <w:rPr>
          <w:i/>
          <w:color w:val="002060"/>
        </w:rPr>
      </w:pPr>
      <w:r w:rsidRPr="00D41F27">
        <w:rPr>
          <w:i/>
          <w:color w:val="002060"/>
        </w:rPr>
        <w:t>Free Quarterly Newsletter</w:t>
      </w:r>
    </w:p>
    <w:p w14:paraId="67EACE0C" w14:textId="77777777" w:rsidR="00687B4D" w:rsidRDefault="000A35D6" w:rsidP="000A35D6">
      <w:pPr>
        <w:pStyle w:val="Heading6"/>
        <w:jc w:val="center"/>
        <w:rPr>
          <w:b/>
          <w:i/>
          <w:color w:val="FF5C0B" w:themeColor="accent1"/>
        </w:rPr>
      </w:pPr>
      <w:r w:rsidRPr="000A35D6">
        <w:rPr>
          <w:color w:val="FF5C0B" w:themeColor="accent1"/>
        </w:rPr>
        <w:t>Contributors</w:t>
      </w:r>
      <w:r>
        <w:rPr>
          <w:color w:val="FF5C0B" w:themeColor="accent1"/>
        </w:rPr>
        <w:t>:</w:t>
      </w:r>
    </w:p>
    <w:p w14:paraId="4153ECFD" w14:textId="77777777" w:rsidR="00E94DBC" w:rsidRDefault="005F7DC6" w:rsidP="00E94DBC">
      <w:pPr>
        <w:spacing w:after="0"/>
        <w:jc w:val="center"/>
      </w:pPr>
      <w:r>
        <w:t>Taryn Sudol</w:t>
      </w:r>
    </w:p>
    <w:p w14:paraId="398C7787" w14:textId="77777777" w:rsidR="00834C6A" w:rsidRDefault="00E94DBC" w:rsidP="00834C6A">
      <w:pPr>
        <w:spacing w:after="0"/>
        <w:jc w:val="center"/>
      </w:pPr>
      <w:r>
        <w:t>Mary Allen</w:t>
      </w:r>
    </w:p>
    <w:p w14:paraId="5D09225A" w14:textId="19C0F48B" w:rsidR="00281E5D" w:rsidRPr="00834C6A" w:rsidRDefault="00281E5D" w:rsidP="00834C6A">
      <w:pPr>
        <w:jc w:val="center"/>
      </w:pPr>
      <w:r w:rsidRPr="00834C6A">
        <w:rPr>
          <w:color w:val="002060"/>
        </w:rPr>
        <w:t>Kelly D</w:t>
      </w:r>
      <w:r w:rsidR="00EC5249">
        <w:rPr>
          <w:color w:val="002060"/>
        </w:rPr>
        <w:t>iCristina</w:t>
      </w:r>
    </w:p>
    <w:p w14:paraId="31B0F8F7" w14:textId="03565CDE" w:rsidR="00A531FD" w:rsidRDefault="00834C6A" w:rsidP="00E94DBC">
      <w:pPr>
        <w:jc w:val="center"/>
      </w:pPr>
      <w:r w:rsidRPr="00111B28">
        <w:rPr>
          <w:b/>
          <w:noProof/>
          <w:color w:val="002060"/>
        </w:rPr>
        <mc:AlternateContent>
          <mc:Choice Requires="wps">
            <w:drawing>
              <wp:anchor distT="0" distB="0" distL="114300" distR="114300" simplePos="0" relativeHeight="251633152" behindDoc="0" locked="0" layoutInCell="1" allowOverlap="1" wp14:anchorId="57E7A6DF" wp14:editId="52B66CA4">
                <wp:simplePos x="0" y="0"/>
                <wp:positionH relativeFrom="column">
                  <wp:posOffset>159385</wp:posOffset>
                </wp:positionH>
                <wp:positionV relativeFrom="page">
                  <wp:posOffset>4672965</wp:posOffset>
                </wp:positionV>
                <wp:extent cx="2343150" cy="12700"/>
                <wp:effectExtent l="19050" t="19050" r="19050" b="25400"/>
                <wp:wrapNone/>
                <wp:docPr id="13" name="Straight Connector 13"/>
                <wp:cNvGraphicFramePr/>
                <a:graphic xmlns:a="http://schemas.openxmlformats.org/drawingml/2006/main">
                  <a:graphicData uri="http://schemas.microsoft.com/office/word/2010/wordprocessingShape">
                    <wps:wsp>
                      <wps:cNvCnPr/>
                      <wps:spPr>
                        <a:xfrm flipV="1">
                          <a:off x="0" y="0"/>
                          <a:ext cx="2343150" cy="12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8518B" id="Straight Connector 13"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55pt,367.95pt" to="197.05pt,3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" strokecolor="#fc5300 [3044]" strokeweight="2.25pt">
                <w10:wrap anchory="page"/>
              </v:line>
            </w:pict>
          </mc:Fallback>
        </mc:AlternateContent>
      </w:r>
    </w:p>
    <w:p w14:paraId="2ABB31DA" w14:textId="4AA47021" w:rsidR="000F312C" w:rsidRPr="00111B28" w:rsidRDefault="00BE3012" w:rsidP="00BE3012">
      <w:pPr>
        <w:jc w:val="center"/>
        <w:rPr>
          <w:b/>
          <w:color w:val="002060"/>
        </w:rPr>
      </w:pPr>
      <w:r w:rsidRPr="00111B28">
        <w:rPr>
          <w:b/>
          <w:color w:val="002060"/>
        </w:rPr>
        <w:t>U</w:t>
      </w:r>
      <w:r w:rsidR="000F312C" w:rsidRPr="00111B28">
        <w:rPr>
          <w:b/>
          <w:color w:val="002060"/>
        </w:rPr>
        <w:t>seful websites</w:t>
      </w:r>
    </w:p>
    <w:p w14:paraId="6A7440E0" w14:textId="0F47B97F" w:rsidR="000A35D6" w:rsidRDefault="000A35D6" w:rsidP="000F312C">
      <w:pPr>
        <w:spacing w:after="0"/>
        <w:jc w:val="center"/>
      </w:pPr>
      <w:r w:rsidRPr="000A35D6">
        <w:t>University of Florida IFAS-Extension</w:t>
      </w:r>
    </w:p>
    <w:p w14:paraId="08E9B290" w14:textId="77777777" w:rsidR="000A35D6" w:rsidRDefault="00CD274E" w:rsidP="00D60641">
      <w:pPr>
        <w:spacing w:after="80"/>
        <w:jc w:val="center"/>
      </w:pPr>
      <w:hyperlink r:id="rId33" w:history="1">
        <w:r w:rsidR="000A35D6" w:rsidRPr="00B05E3A">
          <w:rPr>
            <w:rStyle w:val="Hyperlink"/>
          </w:rPr>
          <w:t>http://solutionsforyourlife.com</w:t>
        </w:r>
      </w:hyperlink>
    </w:p>
    <w:p w14:paraId="0873E1FB" w14:textId="77777777" w:rsidR="000A35D6" w:rsidRDefault="00CD274E" w:rsidP="00D60641">
      <w:pPr>
        <w:spacing w:after="80"/>
        <w:jc w:val="center"/>
      </w:pPr>
      <w:hyperlink r:id="rId34" w:history="1">
        <w:r w:rsidR="000A35D6" w:rsidRPr="00B05E3A">
          <w:rPr>
            <w:rStyle w:val="Hyperlink"/>
          </w:rPr>
          <w:t>http://edis.ifas.ufl.edu</w:t>
        </w:r>
      </w:hyperlink>
    </w:p>
    <w:p w14:paraId="60B11F57" w14:textId="77777777" w:rsidR="000A35D6" w:rsidRDefault="00CD274E" w:rsidP="00D60641">
      <w:pPr>
        <w:spacing w:after="80"/>
        <w:jc w:val="center"/>
      </w:pPr>
      <w:hyperlink r:id="rId35" w:history="1">
        <w:r w:rsidR="000F312C" w:rsidRPr="00B05E3A">
          <w:rPr>
            <w:rStyle w:val="Hyperlink"/>
          </w:rPr>
          <w:t>http://hort.ifas.ufl.edu</w:t>
        </w:r>
      </w:hyperlink>
    </w:p>
    <w:p w14:paraId="060C3F8D" w14:textId="77777777" w:rsidR="000F312C" w:rsidRDefault="00CD274E" w:rsidP="00D60641">
      <w:pPr>
        <w:spacing w:after="80"/>
        <w:jc w:val="center"/>
      </w:pPr>
      <w:hyperlink r:id="rId36" w:history="1">
        <w:r w:rsidR="000F312C" w:rsidRPr="00B05E3A">
          <w:rPr>
            <w:rStyle w:val="Hyperlink"/>
          </w:rPr>
          <w:t>http://fyn.ifas.ufl.com</w:t>
        </w:r>
      </w:hyperlink>
    </w:p>
    <w:p w14:paraId="1EEEA9C4" w14:textId="289E2267" w:rsidR="00BB667B" w:rsidRPr="003F3479" w:rsidRDefault="00C966D1" w:rsidP="00C966D1">
      <w:pPr>
        <w:spacing w:after="0"/>
        <w:jc w:val="center"/>
      </w:pPr>
      <w:r w:rsidRPr="003F3479">
        <w:rPr>
          <w:b/>
        </w:rPr>
        <w:t xml:space="preserve">To view </w:t>
      </w:r>
      <w:r w:rsidR="00B56E7A" w:rsidRPr="003F3479">
        <w:rPr>
          <w:b/>
        </w:rPr>
        <w:t xml:space="preserve">Monthly Planting </w:t>
      </w:r>
      <w:r w:rsidR="00BB667B" w:rsidRPr="003F3479">
        <w:rPr>
          <w:b/>
        </w:rPr>
        <w:t>Calendar</w:t>
      </w:r>
      <w:r w:rsidR="00BB667B" w:rsidRPr="003F3479">
        <w:t xml:space="preserve">: </w:t>
      </w:r>
    </w:p>
    <w:p w14:paraId="44F377C1" w14:textId="48173E04" w:rsidR="00F40705" w:rsidRDefault="00CD274E" w:rsidP="00D60641">
      <w:pPr>
        <w:spacing w:after="80"/>
        <w:jc w:val="center"/>
        <w:rPr>
          <w:rStyle w:val="Hyperlink"/>
          <w:lang w:val="en"/>
        </w:rPr>
      </w:pPr>
      <w:hyperlink r:id="rId37" w:history="1">
        <w:r w:rsidR="00D60641" w:rsidRPr="00D60641">
          <w:rPr>
            <w:rStyle w:val="Hyperlink"/>
            <w:lang w:val="en"/>
          </w:rPr>
          <w:t>Florida Gardening Calendar - UF/IFAS Extension: Solutions for Your Life</w:t>
        </w:r>
      </w:hyperlink>
    </w:p>
    <w:p w14:paraId="1458FDEE" w14:textId="3B521327" w:rsidR="003F3479" w:rsidRPr="003F3479" w:rsidRDefault="003F3479" w:rsidP="00D60641">
      <w:pPr>
        <w:spacing w:after="80"/>
        <w:jc w:val="center"/>
        <w:rPr>
          <w:rStyle w:val="Hyperlink"/>
          <w:b/>
          <w:color w:val="auto"/>
          <w:u w:val="none"/>
          <w:lang w:val="en"/>
        </w:rPr>
      </w:pPr>
      <w:r w:rsidRPr="003F3479">
        <w:rPr>
          <w:rStyle w:val="Hyperlink"/>
          <w:b/>
          <w:color w:val="auto"/>
          <w:u w:val="none"/>
          <w:lang w:val="en"/>
        </w:rPr>
        <w:t>Vegetable Gardening:</w:t>
      </w:r>
    </w:p>
    <w:p w14:paraId="068C9E7C" w14:textId="051082D9" w:rsidR="00A531FD" w:rsidRDefault="00CD274E" w:rsidP="00FD66BD">
      <w:pPr>
        <w:rPr>
          <w:sz w:val="18"/>
          <w:szCs w:val="18"/>
        </w:rPr>
      </w:pPr>
      <w:hyperlink r:id="rId38" w:history="1">
        <w:r w:rsidR="003F3479" w:rsidRPr="00696BC2">
          <w:rPr>
            <w:rStyle w:val="Hyperlink"/>
            <w:sz w:val="18"/>
            <w:szCs w:val="18"/>
          </w:rPr>
          <w:t>http://edis.ifas.ufl.edu/pdffiles/VH/VH02100.pdf</w:t>
        </w:r>
      </w:hyperlink>
      <w:r w:rsidR="003F3479">
        <w:rPr>
          <w:sz w:val="18"/>
          <w:szCs w:val="18"/>
        </w:rPr>
        <w:t xml:space="preserve"> </w:t>
      </w:r>
    </w:p>
    <w:p w14:paraId="61ABE94E" w14:textId="65786EDC" w:rsidR="003F3479" w:rsidRDefault="003F3479" w:rsidP="00FD66BD">
      <w:pPr>
        <w:rPr>
          <w:sz w:val="16"/>
          <w:szCs w:val="16"/>
        </w:rPr>
      </w:pPr>
      <w:r>
        <w:rPr>
          <w:noProof/>
          <w:sz w:val="16"/>
          <w:szCs w:val="16"/>
        </w:rPr>
        <w:drawing>
          <wp:anchor distT="0" distB="0" distL="114300" distR="114300" simplePos="0" relativeHeight="251813376" behindDoc="1" locked="0" layoutInCell="1" allowOverlap="1" wp14:anchorId="78B6C10A" wp14:editId="59B87478">
            <wp:simplePos x="0" y="0"/>
            <wp:positionH relativeFrom="margin">
              <wp:align>left</wp:align>
            </wp:positionH>
            <wp:positionV relativeFrom="paragraph">
              <wp:posOffset>172252</wp:posOffset>
            </wp:positionV>
            <wp:extent cx="2365375" cy="42545"/>
            <wp:effectExtent l="0" t="0" r="0" b="0"/>
            <wp:wrapTight wrapText="bothSides">
              <wp:wrapPolygon edited="0">
                <wp:start x="0" y="0"/>
                <wp:lineTo x="0" y="9672"/>
                <wp:lineTo x="21397" y="9672"/>
                <wp:lineTo x="213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5375" cy="42545"/>
                    </a:xfrm>
                    <a:prstGeom prst="rect">
                      <a:avLst/>
                    </a:prstGeom>
                    <a:noFill/>
                  </pic:spPr>
                </pic:pic>
              </a:graphicData>
            </a:graphic>
            <wp14:sizeRelH relativeFrom="page">
              <wp14:pctWidth>0</wp14:pctWidth>
            </wp14:sizeRelH>
            <wp14:sizeRelV relativeFrom="page">
              <wp14:pctHeight>0</wp14:pctHeight>
            </wp14:sizeRelV>
          </wp:anchor>
        </w:drawing>
      </w:r>
    </w:p>
    <w:p w14:paraId="4B45FFC1" w14:textId="617D7E3F" w:rsidR="000A35D6" w:rsidRPr="00FD66BD" w:rsidRDefault="000F312C" w:rsidP="00FD66BD">
      <w:pPr>
        <w:rPr>
          <w:sz w:val="16"/>
          <w:szCs w:val="16"/>
        </w:rPr>
      </w:pPr>
      <w:r w:rsidRPr="00FD66BD">
        <w:rPr>
          <w:sz w:val="16"/>
          <w:szCs w:val="16"/>
        </w:rPr>
        <w:t>The Institute of Food and Agricultural Sciences is an Equal Employment Opportunity-Affirmative Action Employer authorized to provide research, educational information and other services only to individuals and institutions that function without regard to race, color, sex, age, handicap or national origin.</w:t>
      </w:r>
    </w:p>
    <w:p w14:paraId="20CF04AD" w14:textId="5B2BC76D" w:rsidR="008977A6" w:rsidRPr="00C77330" w:rsidRDefault="008F661E" w:rsidP="00472421">
      <w:pPr>
        <w:spacing w:after="0"/>
        <w:jc w:val="center"/>
        <w:rPr>
          <w:rStyle w:val="Heading1Char"/>
          <w:b/>
          <w:color w:val="FF5C0B" w:themeColor="accent3"/>
        </w:rPr>
      </w:pPr>
      <w:r w:rsidRPr="00FD66BD">
        <w:rPr>
          <w:sz w:val="16"/>
          <w:szCs w:val="16"/>
        </w:rPr>
        <w:t>COOPERATIVE</w:t>
      </w:r>
      <w:r w:rsidR="000F312C" w:rsidRPr="00FD66BD">
        <w:rPr>
          <w:sz w:val="16"/>
          <w:szCs w:val="16"/>
        </w:rPr>
        <w:t xml:space="preserve"> EXTENSION WORK IN AGRICULTURE, HOME ECONOMICS, STATE OF</w:t>
      </w:r>
      <w:r w:rsidR="000F312C" w:rsidRPr="00AC7B77">
        <w:rPr>
          <w:sz w:val="18"/>
          <w:szCs w:val="18"/>
        </w:rPr>
        <w:t xml:space="preserve"> </w:t>
      </w:r>
      <w:r w:rsidR="000F312C" w:rsidRPr="00FD66BD">
        <w:rPr>
          <w:sz w:val="16"/>
          <w:szCs w:val="16"/>
        </w:rPr>
        <w:t>FLORIDA, IFAS, UNIVERSITY OF FLORIDA, U.S. DEPARTMENT OF AGRICULTURE AND BOARDS OF COUNTY COMMISSIONERS COOPERATING.</w:t>
      </w:r>
      <w:r w:rsidR="00E706D5" w:rsidRPr="00AC7B77">
        <w:t xml:space="preserve"> </w:t>
      </w:r>
      <w:r w:rsidR="000F312C" w:rsidRPr="000F312C">
        <w:br w:type="column"/>
      </w:r>
      <w:r w:rsidR="00ED578E" w:rsidRPr="00C77330">
        <w:rPr>
          <w:rStyle w:val="Heading1Char"/>
          <w:b/>
          <w:color w:val="FF5C0B" w:themeColor="accent3"/>
        </w:rPr>
        <w:t>WATERING SCHEDULE</w:t>
      </w:r>
    </w:p>
    <w:p w14:paraId="57716461" w14:textId="40F33584" w:rsidR="007E563B" w:rsidRPr="00F42D00" w:rsidRDefault="009B56A3" w:rsidP="00F42D00">
      <w:pPr>
        <w:jc w:val="center"/>
        <w:rPr>
          <w:b/>
          <w:color w:val="002060"/>
          <w:sz w:val="28"/>
          <w:szCs w:val="28"/>
        </w:rPr>
      </w:pPr>
      <w:r w:rsidRPr="00F42D00">
        <w:rPr>
          <w:b/>
          <w:color w:val="002060"/>
          <w:sz w:val="28"/>
          <w:szCs w:val="28"/>
        </w:rPr>
        <w:t>Restrictions</w:t>
      </w:r>
      <w:r w:rsidR="00642680" w:rsidRPr="00F42D00">
        <w:rPr>
          <w:b/>
          <w:color w:val="002060"/>
          <w:sz w:val="28"/>
          <w:szCs w:val="28"/>
        </w:rPr>
        <w:t xml:space="preserve"> and Tips</w:t>
      </w:r>
    </w:p>
    <w:p w14:paraId="7FF8E815" w14:textId="77777777" w:rsidR="007144E5" w:rsidRDefault="00EC723F" w:rsidP="00A531FD">
      <w:pPr>
        <w:jc w:val="center"/>
        <w:rPr>
          <w:sz w:val="20"/>
          <w:szCs w:val="20"/>
        </w:rPr>
      </w:pPr>
      <w:r w:rsidRPr="002E00ED">
        <w:rPr>
          <w:b/>
        </w:rPr>
        <w:t xml:space="preserve">EFFECTIVE --- </w:t>
      </w:r>
      <w:r w:rsidR="00A531FD" w:rsidRPr="00A531FD">
        <w:rPr>
          <w:b/>
        </w:rPr>
        <w:t xml:space="preserve">March 13, 2016 through November 5, 2016. </w:t>
      </w:r>
      <w:r w:rsidR="009B56A3" w:rsidRPr="005D3634">
        <w:rPr>
          <w:sz w:val="20"/>
          <w:szCs w:val="20"/>
        </w:rPr>
        <w:t>THESE RESTRICTIONS ARE MANDATORY IN SEMINOLE COUNTY AND INCLUDE THOSE ON PRIVATE WELLS OR LAKES, ETC. THESE RESTRICTIONS apply to everyone in Seminole County who uses water for lawn and landscape irrigation, regardless of whether the water comes from a private well, surface water or a water supply utility.</w:t>
      </w:r>
    </w:p>
    <w:p w14:paraId="03A0DD20" w14:textId="32612D37" w:rsidR="009B56A3" w:rsidRPr="007144E5" w:rsidRDefault="009B56A3" w:rsidP="00A531FD">
      <w:pPr>
        <w:jc w:val="center"/>
        <w:rPr>
          <w:b/>
          <w:sz w:val="20"/>
          <w:szCs w:val="20"/>
        </w:rPr>
      </w:pPr>
      <w:r w:rsidRPr="007144E5">
        <w:rPr>
          <w:b/>
          <w:sz w:val="20"/>
          <w:szCs w:val="20"/>
        </w:rPr>
        <w:t xml:space="preserve">NO WATERING BETWEEN 10 </w:t>
      </w:r>
      <w:r w:rsidR="00CF062D" w:rsidRPr="007144E5">
        <w:rPr>
          <w:b/>
          <w:sz w:val="20"/>
          <w:szCs w:val="20"/>
        </w:rPr>
        <w:t>a.m.</w:t>
      </w:r>
      <w:r w:rsidRPr="007144E5">
        <w:rPr>
          <w:b/>
          <w:sz w:val="20"/>
          <w:szCs w:val="20"/>
        </w:rPr>
        <w:t xml:space="preserve"> TO 4 </w:t>
      </w:r>
      <w:r w:rsidR="00CF062D" w:rsidRPr="007144E5">
        <w:rPr>
          <w:b/>
          <w:sz w:val="20"/>
          <w:szCs w:val="20"/>
        </w:rPr>
        <w:t>p.m</w:t>
      </w:r>
      <w:r w:rsidR="006A757D" w:rsidRPr="007144E5">
        <w:rPr>
          <w:b/>
          <w:sz w:val="20"/>
          <w:szCs w:val="20"/>
        </w:rPr>
        <w:t>.</w:t>
      </w:r>
      <w:r w:rsidRPr="007144E5">
        <w:rPr>
          <w:b/>
          <w:sz w:val="20"/>
          <w:szCs w:val="20"/>
        </w:rPr>
        <w:t xml:space="preserve"> </w:t>
      </w:r>
      <w:r w:rsidR="00795CB3" w:rsidRPr="007144E5">
        <w:rPr>
          <w:b/>
          <w:sz w:val="20"/>
          <w:szCs w:val="20"/>
        </w:rPr>
        <w:t>ANY DAY</w:t>
      </w:r>
      <w:r w:rsidRPr="007144E5">
        <w:rPr>
          <w:b/>
          <w:sz w:val="20"/>
          <w:szCs w:val="20"/>
        </w:rPr>
        <w:t xml:space="preserve"> </w:t>
      </w:r>
    </w:p>
    <w:p w14:paraId="5E297594" w14:textId="6B34D9EF" w:rsidR="00A531FD" w:rsidRPr="00A531FD" w:rsidRDefault="00A531FD" w:rsidP="00A531FD">
      <w:pPr>
        <w:rPr>
          <w:color w:val="000000" w:themeColor="text1"/>
          <w:sz w:val="20"/>
          <w:szCs w:val="20"/>
        </w:rPr>
      </w:pPr>
      <w:r w:rsidRPr="00A531FD">
        <w:rPr>
          <w:color w:val="000000" w:themeColor="text1"/>
          <w:sz w:val="20"/>
          <w:szCs w:val="20"/>
        </w:rPr>
        <w:t>Residential customers with odd-street addresses water on Wednesday and Saturday</w:t>
      </w:r>
      <w:r w:rsidR="00EC5249">
        <w:rPr>
          <w:color w:val="000000" w:themeColor="text1"/>
          <w:sz w:val="20"/>
          <w:szCs w:val="20"/>
        </w:rPr>
        <w:t>.</w:t>
      </w:r>
      <w:r w:rsidRPr="00A531FD">
        <w:rPr>
          <w:color w:val="000000" w:themeColor="text1"/>
          <w:sz w:val="20"/>
          <w:szCs w:val="20"/>
        </w:rPr>
        <w:t xml:space="preserve">  </w:t>
      </w:r>
    </w:p>
    <w:p w14:paraId="7F53EE49" w14:textId="65998C79" w:rsidR="00A531FD" w:rsidRPr="00A531FD" w:rsidRDefault="00A531FD" w:rsidP="00A531FD">
      <w:pPr>
        <w:rPr>
          <w:color w:val="000000" w:themeColor="text1"/>
          <w:sz w:val="20"/>
          <w:szCs w:val="20"/>
        </w:rPr>
      </w:pPr>
      <w:r w:rsidRPr="00A531FD">
        <w:rPr>
          <w:color w:val="000000" w:themeColor="text1"/>
          <w:sz w:val="20"/>
          <w:szCs w:val="20"/>
        </w:rPr>
        <w:t>Residential customers with even street addresses water on Thursday and Sunday</w:t>
      </w:r>
      <w:r w:rsidR="00EC5249">
        <w:rPr>
          <w:color w:val="000000" w:themeColor="text1"/>
          <w:sz w:val="20"/>
          <w:szCs w:val="20"/>
        </w:rPr>
        <w:t>.</w:t>
      </w:r>
      <w:r w:rsidRPr="00A531FD">
        <w:rPr>
          <w:color w:val="000000" w:themeColor="text1"/>
          <w:sz w:val="20"/>
          <w:szCs w:val="20"/>
        </w:rPr>
        <w:t xml:space="preserve"> </w:t>
      </w:r>
    </w:p>
    <w:p w14:paraId="039D875F" w14:textId="4EAEF877" w:rsidR="00A531FD" w:rsidRPr="00A531FD" w:rsidRDefault="00A531FD" w:rsidP="00A531FD">
      <w:pPr>
        <w:rPr>
          <w:color w:val="000000" w:themeColor="text1"/>
          <w:sz w:val="20"/>
          <w:szCs w:val="20"/>
        </w:rPr>
      </w:pPr>
      <w:r w:rsidRPr="00A531FD">
        <w:rPr>
          <w:color w:val="000000" w:themeColor="text1"/>
          <w:sz w:val="20"/>
          <w:szCs w:val="20"/>
        </w:rPr>
        <w:t>Non-Residential customers (business, schools, churches, recreational facilities, etc.) water on Tuesday and Friday</w:t>
      </w:r>
      <w:r w:rsidR="00EC5249">
        <w:rPr>
          <w:color w:val="000000" w:themeColor="text1"/>
          <w:sz w:val="20"/>
          <w:szCs w:val="20"/>
        </w:rPr>
        <w:t>.</w:t>
      </w:r>
      <w:r w:rsidRPr="00A531FD">
        <w:rPr>
          <w:color w:val="000000" w:themeColor="text1"/>
          <w:sz w:val="20"/>
          <w:szCs w:val="20"/>
        </w:rPr>
        <w:t xml:space="preserve"> </w:t>
      </w:r>
    </w:p>
    <w:p w14:paraId="7DC75B12" w14:textId="10342BBE" w:rsidR="005D3634" w:rsidRPr="00A531FD" w:rsidRDefault="00A531FD" w:rsidP="00A531FD">
      <w:pPr>
        <w:rPr>
          <w:color w:val="000000" w:themeColor="text1"/>
          <w:sz w:val="20"/>
          <w:szCs w:val="20"/>
        </w:rPr>
      </w:pPr>
      <w:r w:rsidRPr="00A531FD">
        <w:rPr>
          <w:color w:val="000000" w:themeColor="text1"/>
          <w:sz w:val="20"/>
          <w:szCs w:val="20"/>
        </w:rPr>
        <w:t xml:space="preserve">Reclaimed water customers may water two times a week according to your address year round (Follow the odd, even schedule for Daylight Saving Time) </w:t>
      </w:r>
      <w:r w:rsidR="005D3634" w:rsidRPr="00A531FD">
        <w:rPr>
          <w:color w:val="000000" w:themeColor="text1"/>
          <w:sz w:val="20"/>
          <w:szCs w:val="20"/>
        </w:rPr>
        <w:t>These restrictions are mandatory in Seminole County and include those on private wells or lakes, etc.</w:t>
      </w:r>
    </w:p>
    <w:p w14:paraId="78B3EA45" w14:textId="3E690A2E" w:rsidR="00A531FD" w:rsidRPr="009526B1" w:rsidRDefault="00A531FD" w:rsidP="009526B1">
      <w:pPr>
        <w:pBdr>
          <w:top w:val="single" w:sz="4" w:space="1" w:color="auto"/>
          <w:left w:val="single" w:sz="4" w:space="4" w:color="auto"/>
          <w:bottom w:val="single" w:sz="4" w:space="1" w:color="auto"/>
          <w:right w:val="single" w:sz="4" w:space="4" w:color="auto"/>
        </w:pBdr>
        <w:jc w:val="center"/>
        <w:rPr>
          <w:b/>
          <w:color w:val="000000" w:themeColor="text1"/>
          <w:sz w:val="20"/>
          <w:szCs w:val="20"/>
        </w:rPr>
      </w:pPr>
      <w:r w:rsidRPr="009526B1">
        <w:rPr>
          <w:b/>
          <w:color w:val="000000" w:themeColor="text1"/>
          <w:sz w:val="20"/>
          <w:szCs w:val="20"/>
        </w:rPr>
        <w:t xml:space="preserve">NO WATERING BETWEEN 10 A.M. TO 4 P.M. </w:t>
      </w:r>
      <w:r w:rsidR="00BE4EDC" w:rsidRPr="009526B1">
        <w:rPr>
          <w:b/>
          <w:color w:val="000000" w:themeColor="text1"/>
          <w:sz w:val="20"/>
          <w:szCs w:val="20"/>
        </w:rPr>
        <w:t>ANY DAY</w:t>
      </w:r>
    </w:p>
    <w:p w14:paraId="15C8DD1D" w14:textId="77BC2CF5" w:rsidR="00A531FD" w:rsidRPr="009526B1" w:rsidRDefault="00A531FD" w:rsidP="009526B1">
      <w:pPr>
        <w:pBdr>
          <w:top w:val="single" w:sz="4" w:space="1" w:color="auto"/>
          <w:left w:val="single" w:sz="4" w:space="4" w:color="auto"/>
          <w:bottom w:val="single" w:sz="4" w:space="1" w:color="auto"/>
          <w:right w:val="single" w:sz="4" w:space="4" w:color="auto"/>
        </w:pBdr>
        <w:jc w:val="center"/>
        <w:rPr>
          <w:b/>
          <w:color w:val="000000" w:themeColor="text1"/>
          <w:sz w:val="20"/>
          <w:szCs w:val="20"/>
        </w:rPr>
      </w:pPr>
      <w:r w:rsidRPr="009526B1">
        <w:rPr>
          <w:b/>
          <w:color w:val="000000" w:themeColor="text1"/>
          <w:sz w:val="20"/>
          <w:szCs w:val="20"/>
        </w:rPr>
        <w:t>THESE RESTRICTIONS ARE MANDATORY IN SEMINOLE COUNTY AND INCLUDE THOSE ON PRIVATE WELLS OR LAKES, ETC.</w:t>
      </w:r>
    </w:p>
    <w:p w14:paraId="68A2100A" w14:textId="60F156FD" w:rsidR="00A531FD" w:rsidRPr="00A531FD" w:rsidRDefault="00A531FD" w:rsidP="00A531FD">
      <w:pPr>
        <w:rPr>
          <w:color w:val="000000" w:themeColor="text1"/>
          <w:sz w:val="20"/>
          <w:szCs w:val="20"/>
        </w:rPr>
      </w:pPr>
      <w:r w:rsidRPr="00A531FD">
        <w:rPr>
          <w:color w:val="000000" w:themeColor="text1"/>
          <w:sz w:val="20"/>
          <w:szCs w:val="20"/>
        </w:rPr>
        <w:t>If you see Watering Violati</w:t>
      </w:r>
      <w:r>
        <w:rPr>
          <w:color w:val="000000" w:themeColor="text1"/>
          <w:sz w:val="20"/>
          <w:szCs w:val="20"/>
        </w:rPr>
        <w:t>ons, report them!</w:t>
      </w:r>
    </w:p>
    <w:p w14:paraId="7DFEBEA6" w14:textId="03795653" w:rsidR="009B56A3" w:rsidRPr="00A531FD" w:rsidRDefault="009B56A3" w:rsidP="00A531FD">
      <w:pPr>
        <w:pStyle w:val="ListParagraph"/>
        <w:numPr>
          <w:ilvl w:val="0"/>
          <w:numId w:val="14"/>
        </w:numPr>
        <w:rPr>
          <w:color w:val="000000" w:themeColor="text1"/>
          <w:sz w:val="20"/>
          <w:szCs w:val="20"/>
        </w:rPr>
      </w:pPr>
      <w:r w:rsidRPr="00A531FD">
        <w:rPr>
          <w:color w:val="000000" w:themeColor="text1"/>
          <w:sz w:val="20"/>
          <w:szCs w:val="20"/>
        </w:rPr>
        <w:t xml:space="preserve">Watering </w:t>
      </w:r>
      <w:r w:rsidR="0022622B" w:rsidRPr="00A531FD">
        <w:rPr>
          <w:color w:val="000000" w:themeColor="text1"/>
          <w:sz w:val="20"/>
          <w:szCs w:val="20"/>
        </w:rPr>
        <w:t xml:space="preserve">is </w:t>
      </w:r>
      <w:r w:rsidRPr="00A531FD">
        <w:rPr>
          <w:color w:val="000000" w:themeColor="text1"/>
          <w:sz w:val="20"/>
          <w:szCs w:val="20"/>
        </w:rPr>
        <w:t>allowed at any time with a hand-held hose provided it is fitted with an automatic shutoff nozzle.  This applies to all sources of irrigation water.</w:t>
      </w:r>
    </w:p>
    <w:p w14:paraId="30E4E11D" w14:textId="08B0E991" w:rsidR="009B56A3" w:rsidRPr="00A531FD" w:rsidRDefault="00FD66BD" w:rsidP="00A531FD">
      <w:pPr>
        <w:pStyle w:val="ListParagraph"/>
        <w:numPr>
          <w:ilvl w:val="0"/>
          <w:numId w:val="14"/>
        </w:numPr>
        <w:rPr>
          <w:color w:val="000000" w:themeColor="text1"/>
          <w:sz w:val="20"/>
          <w:szCs w:val="20"/>
        </w:rPr>
      </w:pPr>
      <w:r w:rsidRPr="00A531FD">
        <w:rPr>
          <w:b/>
          <w:noProof/>
          <w:color w:val="000000" w:themeColor="text1"/>
        </w:rPr>
        <w:drawing>
          <wp:anchor distT="0" distB="0" distL="114300" distR="114300" simplePos="0" relativeHeight="251635200" behindDoc="1" locked="0" layoutInCell="1" allowOverlap="1" wp14:anchorId="04EA96AF" wp14:editId="0DBAA908">
            <wp:simplePos x="0" y="0"/>
            <wp:positionH relativeFrom="column">
              <wp:posOffset>31750</wp:posOffset>
            </wp:positionH>
            <wp:positionV relativeFrom="paragraph">
              <wp:posOffset>551180</wp:posOffset>
            </wp:positionV>
            <wp:extent cx="3651885" cy="36830"/>
            <wp:effectExtent l="0" t="0" r="5715" b="1270"/>
            <wp:wrapTight wrapText="bothSides">
              <wp:wrapPolygon edited="0">
                <wp:start x="0" y="0"/>
                <wp:lineTo x="0" y="11172"/>
                <wp:lineTo x="21521" y="11172"/>
                <wp:lineTo x="215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651885" cy="36830"/>
                    </a:xfrm>
                    <a:prstGeom prst="rect">
                      <a:avLst/>
                    </a:prstGeom>
                    <a:noFill/>
                  </pic:spPr>
                </pic:pic>
              </a:graphicData>
            </a:graphic>
            <wp14:sizeRelH relativeFrom="page">
              <wp14:pctWidth>0</wp14:pctWidth>
            </wp14:sizeRelH>
            <wp14:sizeRelV relativeFrom="page">
              <wp14:pctHeight>0</wp14:pctHeight>
            </wp14:sizeRelV>
          </wp:anchor>
        </w:drawing>
      </w:r>
      <w:r w:rsidR="00CF062D" w:rsidRPr="00A531FD">
        <w:rPr>
          <w:b/>
          <w:color w:val="000000" w:themeColor="text1"/>
          <w:sz w:val="20"/>
          <w:szCs w:val="20"/>
        </w:rPr>
        <w:t>Personal vehicle washing</w:t>
      </w:r>
      <w:r w:rsidR="00CF062D" w:rsidRPr="00A531FD">
        <w:rPr>
          <w:color w:val="000000" w:themeColor="text1"/>
          <w:sz w:val="20"/>
          <w:szCs w:val="20"/>
        </w:rPr>
        <w:t xml:space="preserve"> </w:t>
      </w:r>
      <w:r w:rsidR="009B56A3" w:rsidRPr="00A531FD">
        <w:rPr>
          <w:color w:val="000000" w:themeColor="text1"/>
          <w:sz w:val="20"/>
          <w:szCs w:val="20"/>
        </w:rPr>
        <w:t>allowed only if you use a hand-held hose fitted with an automatic shutoff nozzle.</w:t>
      </w:r>
    </w:p>
    <w:p w14:paraId="0AF1B6EE" w14:textId="265E9B7E" w:rsidR="005D3634" w:rsidRDefault="007538DE" w:rsidP="005142A8">
      <w:pPr>
        <w:spacing w:after="0" w:line="276" w:lineRule="auto"/>
        <w:jc w:val="right"/>
        <w:rPr>
          <w:rFonts w:ascii="Corbel" w:eastAsia="Times New Roman" w:hAnsi="Corbel" w:cs="Times New Roman"/>
          <w:b/>
          <w:i/>
          <w:color w:val="FF5C0B" w:themeColor="accent3"/>
          <w:sz w:val="20"/>
          <w:szCs w:val="20"/>
        </w:rPr>
      </w:pPr>
      <w:r>
        <w:rPr>
          <w:rFonts w:ascii="Corbel" w:eastAsia="Times New Roman" w:hAnsi="Corbel" w:cs="Times New Roman"/>
          <w:b/>
          <w:i/>
          <w:noProof/>
          <w:color w:val="FF5C0B" w:themeColor="accent3"/>
          <w:sz w:val="20"/>
          <w:szCs w:val="20"/>
        </w:rPr>
        <mc:AlternateContent>
          <mc:Choice Requires="wpg">
            <w:drawing>
              <wp:anchor distT="0" distB="0" distL="114300" distR="114300" simplePos="0" relativeHeight="251809280" behindDoc="0" locked="0" layoutInCell="1" allowOverlap="1" wp14:anchorId="167FFCC1" wp14:editId="628E25ED">
                <wp:simplePos x="0" y="0"/>
                <wp:positionH relativeFrom="column">
                  <wp:posOffset>351323</wp:posOffset>
                </wp:positionH>
                <wp:positionV relativeFrom="paragraph">
                  <wp:posOffset>293671</wp:posOffset>
                </wp:positionV>
                <wp:extent cx="3320682" cy="2098307"/>
                <wp:effectExtent l="0" t="19050" r="0" b="0"/>
                <wp:wrapNone/>
                <wp:docPr id="6" name="Group 6"/>
                <wp:cNvGraphicFramePr/>
                <a:graphic xmlns:a="http://schemas.openxmlformats.org/drawingml/2006/main">
                  <a:graphicData uri="http://schemas.microsoft.com/office/word/2010/wordprocessingGroup">
                    <wpg:wgp>
                      <wpg:cNvGrpSpPr/>
                      <wpg:grpSpPr>
                        <a:xfrm>
                          <a:off x="0" y="0"/>
                          <a:ext cx="3320682" cy="2098307"/>
                          <a:chOff x="0" y="0"/>
                          <a:chExt cx="3431958" cy="2292626"/>
                        </a:xfrm>
                      </wpg:grpSpPr>
                      <wps:wsp>
                        <wps:cNvPr id="15" name="Text Box 15"/>
                        <wps:cNvSpPr txBox="1"/>
                        <wps:spPr>
                          <a:xfrm>
                            <a:off x="0" y="2026118"/>
                            <a:ext cx="3431958" cy="2665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43E88" w14:textId="1586F5AB" w:rsidR="00975E29" w:rsidRDefault="00975E29">
                              <w:r>
                                <w:t>Stop landscape runoff before it reaches the storm drains.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44379" y="0"/>
                            <a:ext cx="3040380" cy="2030730"/>
                          </a:xfrm>
                          <a:prstGeom prst="rect">
                            <a:avLst/>
                          </a:prstGeom>
                          <a:noFill/>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67FFCC1" id="Group 6" o:spid="_x0000_s1029" style="position:absolute;left:0;text-align:left;margin-left:27.65pt;margin-top:23.1pt;width:261.45pt;height:165.2pt;z-index:251809280;mso-width-relative:margin;mso-height-relative:margin" coordsize="34319,2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">
                <v:shape id="Text Box 15" o:spid="_x0000_s1030" type="#_x0000_t202" style="position:absolute;top:20261;width:34319;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53243E88" w14:textId="1586F5AB" w:rsidR="00975E29" w:rsidRDefault="00975E29">
                        <w:r>
                          <w:t>Stop landscape runoff before it reaches the storm drains.</w:t>
                        </w:r>
                      </w:p>
                    </w:txbxContent>
                  </v:textbox>
                </v:shape>
                <v:shape id="Picture 5" o:spid="_x0000_s1031" type="#_x0000_t75" style="position:absolute;left:1443;width:30404;height:20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clHC/AAAA2gAAAA8AAABkcnMvZG93bnJldi54bWxEj82qwjAUhPeC7xCO4E5T/y5SjVIEUdyp&#10;F8HdoTm21eakNFHr2xtBcDnMzDfMfNmYUjyodoVlBYN+BII4tbrgTMH/cd2bgnAeWWNpmRS8yMFy&#10;0W7NMdb2yXt6HHwmAoRdjApy76tYSpfmZND1bUUcvIutDfog60zqGp8Bbko5jKI/abDgsJBjRauc&#10;0tvhbhQkZqPPXka743iUXMvTQA+LtVaq22mSGQhPjf+Fv+2tVjCBz5VwA+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nJRwvwAAANoAAAAPAAAAAAAAAAAAAAAAAJ8CAABk&#10;cnMvZG93bnJldi54bWxQSwUGAAAAAAQABAD3AAAAiwMAAAAA&#10;" stroked="t" strokecolor="black [3213]" strokeweight="1.5pt">
                  <v:imagedata r:id="rId42" o:title=""/>
                  <v:path arrowok="t"/>
                </v:shape>
              </v:group>
            </w:pict>
          </mc:Fallback>
        </mc:AlternateContent>
      </w:r>
    </w:p>
    <w:p w14:paraId="39C6DBFD" w14:textId="17CF4886"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1CF25BBE" w14:textId="21E009E7"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18B651E8" w14:textId="78C56874"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2570E881" w14:textId="0267EFB6"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779471AE" w14:textId="02B7D690"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14DA11BB" w14:textId="77777777"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0CE6ED9B" w14:textId="77777777"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12360F67" w14:textId="77777777"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3EF9AFD2" w14:textId="16D4FDF5"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555C53A3" w14:textId="19CFEFA9"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5201710D" w14:textId="1CB18CBC" w:rsidR="005D3634" w:rsidRDefault="005D3634" w:rsidP="005142A8">
      <w:pPr>
        <w:spacing w:after="0" w:line="276" w:lineRule="auto"/>
        <w:jc w:val="right"/>
        <w:rPr>
          <w:rFonts w:ascii="Corbel" w:eastAsia="Times New Roman" w:hAnsi="Corbel" w:cs="Times New Roman"/>
          <w:b/>
          <w:i/>
          <w:color w:val="FF5C0B" w:themeColor="accent3"/>
          <w:sz w:val="20"/>
          <w:szCs w:val="20"/>
        </w:rPr>
      </w:pPr>
    </w:p>
    <w:p w14:paraId="483E5C23" w14:textId="75733552" w:rsidR="001064D4" w:rsidRDefault="005D3634" w:rsidP="005142A8">
      <w:pPr>
        <w:spacing w:after="0" w:line="276" w:lineRule="auto"/>
        <w:jc w:val="right"/>
        <w:rPr>
          <w:rFonts w:ascii="Corbel" w:eastAsia="Times New Roman" w:hAnsi="Corbel" w:cs="Times New Roman"/>
          <w:b/>
          <w:i/>
          <w:color w:val="FF5C0B" w:themeColor="accent3"/>
          <w:sz w:val="20"/>
          <w:szCs w:val="20"/>
        </w:rPr>
      </w:pPr>
      <w:r w:rsidRPr="005D3634">
        <w:rPr>
          <w:rFonts w:ascii="Corbel" w:eastAsia="Times New Roman" w:hAnsi="Corbel" w:cs="Times New Roman"/>
          <w:b/>
          <w:i/>
          <w:color w:val="FF5C0B" w:themeColor="accent3"/>
          <w:sz w:val="20"/>
          <w:szCs w:val="20"/>
        </w:rPr>
        <w:t xml:space="preserve"> </w:t>
      </w:r>
    </w:p>
    <w:p w14:paraId="7F4BC55B" w14:textId="475B184E" w:rsidR="005142A8" w:rsidRPr="00A4482A" w:rsidRDefault="00FA20F2" w:rsidP="005142A8">
      <w:pPr>
        <w:spacing w:after="0" w:line="276" w:lineRule="auto"/>
        <w:jc w:val="right"/>
        <w:rPr>
          <w:rStyle w:val="Hyperlink"/>
          <w:rFonts w:ascii="Corbel" w:eastAsia="Times New Roman" w:hAnsi="Corbel" w:cs="Times New Roman"/>
          <w:b/>
          <w:i/>
          <w:color w:val="FF5C0B" w:themeColor="accent3"/>
          <w:sz w:val="20"/>
          <w:szCs w:val="20"/>
        </w:rPr>
      </w:pPr>
      <w:r w:rsidRPr="00A4482A">
        <w:rPr>
          <w:rFonts w:ascii="Corbel" w:eastAsia="Times New Roman" w:hAnsi="Corbel" w:cs="Times New Roman"/>
          <w:b/>
          <w:i/>
          <w:color w:val="FF5C0B" w:themeColor="accent3"/>
          <w:sz w:val="20"/>
          <w:szCs w:val="20"/>
        </w:rPr>
        <w:fldChar w:fldCharType="begin"/>
      </w:r>
      <w:r w:rsidRPr="00A4482A">
        <w:rPr>
          <w:rFonts w:ascii="Corbel" w:eastAsia="Times New Roman" w:hAnsi="Corbel" w:cs="Times New Roman"/>
          <w:b/>
          <w:i/>
          <w:color w:val="FF5C0B" w:themeColor="accent3"/>
          <w:sz w:val="20"/>
          <w:szCs w:val="20"/>
        </w:rPr>
        <w:instrText xml:space="preserve"> HYPERLINK  \l "_top" </w:instrText>
      </w:r>
      <w:r w:rsidRPr="00A4482A">
        <w:rPr>
          <w:rFonts w:ascii="Corbel" w:eastAsia="Times New Roman" w:hAnsi="Corbel" w:cs="Times New Roman"/>
          <w:b/>
          <w:i/>
          <w:color w:val="FF5C0B" w:themeColor="accent3"/>
          <w:sz w:val="20"/>
          <w:szCs w:val="20"/>
        </w:rPr>
        <w:fldChar w:fldCharType="separate"/>
      </w:r>
      <w:r w:rsidR="005142A8" w:rsidRPr="00A4482A">
        <w:rPr>
          <w:rStyle w:val="Hyperlink"/>
          <w:rFonts w:ascii="Corbel" w:eastAsia="Times New Roman" w:hAnsi="Corbel" w:cs="Times New Roman"/>
          <w:b/>
          <w:i/>
          <w:color w:val="FF5C0B" w:themeColor="accent3"/>
          <w:sz w:val="20"/>
          <w:szCs w:val="20"/>
        </w:rPr>
        <w:t>Return to Table of Contents</w:t>
      </w:r>
    </w:p>
    <w:p w14:paraId="229E77BD" w14:textId="19FA2C69" w:rsidR="00E706D5" w:rsidRDefault="00FA20F2" w:rsidP="00174C12">
      <w:pPr>
        <w:pStyle w:val="Heading6"/>
        <w:spacing w:before="0" w:line="240" w:lineRule="auto"/>
      </w:pPr>
      <w:r w:rsidRPr="00A4482A">
        <w:rPr>
          <w:rFonts w:ascii="Corbel" w:eastAsia="Times New Roman" w:hAnsi="Corbel" w:cs="Times New Roman"/>
          <w:b/>
          <w:i/>
          <w:color w:val="FF5C0B" w:themeColor="accent3"/>
          <w:sz w:val="20"/>
          <w:szCs w:val="20"/>
        </w:rPr>
        <w:fldChar w:fldCharType="end"/>
      </w:r>
      <w:r w:rsidR="005142A8">
        <w:t xml:space="preserve"> </w:t>
      </w:r>
      <w:r w:rsidR="00E706D5">
        <w:br w:type="page"/>
      </w:r>
    </w:p>
    <w:p w14:paraId="346455AB" w14:textId="77777777" w:rsidR="006034CE" w:rsidRDefault="006034CE" w:rsidP="00E706D5">
      <w:pPr>
        <w:pStyle w:val="Heading6"/>
        <w:spacing w:before="0" w:line="240" w:lineRule="auto"/>
        <w:jc w:val="center"/>
        <w:rPr>
          <w:b/>
          <w:color w:val="FF5C0B" w:themeColor="accent1"/>
          <w:sz w:val="52"/>
          <w:szCs w:val="52"/>
        </w:rPr>
        <w:sectPr w:rsidR="006034CE" w:rsidSect="00775CB1">
          <w:type w:val="continuous"/>
          <w:pgSz w:w="12240" w:h="15840" w:code="1"/>
          <w:pgMar w:top="864" w:right="576" w:bottom="691" w:left="864" w:header="360" w:footer="720" w:gutter="0"/>
          <w:cols w:num="2" w:sep="1" w:space="864" w:equalWidth="0">
            <w:col w:w="3888" w:space="864"/>
            <w:col w:w="6048"/>
          </w:cols>
          <w:titlePg/>
          <w:docGrid w:linePitch="360"/>
        </w:sectPr>
      </w:pPr>
    </w:p>
    <w:p w14:paraId="4C1CDE65" w14:textId="6E7CD3E5" w:rsidR="00496ED5" w:rsidRPr="00FD66BD" w:rsidRDefault="0037478D" w:rsidP="00FD66BD">
      <w:pPr>
        <w:pStyle w:val="Heading1"/>
        <w:jc w:val="center"/>
        <w:rPr>
          <w:rStyle w:val="TitleChar"/>
          <w:b/>
          <w:color w:val="FF5C0B" w:themeColor="accent1"/>
          <w:sz w:val="36"/>
          <w:szCs w:val="36"/>
        </w:rPr>
      </w:pPr>
      <w:bookmarkStart w:id="16" w:name="_Calendar"/>
      <w:bookmarkStart w:id="17" w:name="_Toc447523263"/>
      <w:bookmarkStart w:id="18" w:name="_Toc454431762"/>
      <w:bookmarkEnd w:id="16"/>
      <w:r w:rsidRPr="00FD66BD">
        <w:rPr>
          <w:rStyle w:val="TitleChar"/>
          <w:b/>
          <w:color w:val="FF5C0B" w:themeColor="accent1"/>
          <w:sz w:val="36"/>
          <w:szCs w:val="36"/>
        </w:rPr>
        <w:lastRenderedPageBreak/>
        <w:t>COMMUNITY CALENDAR</w:t>
      </w:r>
      <w:bookmarkEnd w:id="17"/>
      <w:bookmarkEnd w:id="18"/>
    </w:p>
    <w:p w14:paraId="0A8CB0D8" w14:textId="46A561BA" w:rsidR="00496ED5" w:rsidRDefault="00496ED5" w:rsidP="00FD66BD">
      <w:pPr>
        <w:jc w:val="center"/>
        <w:rPr>
          <w:rStyle w:val="TitleChar"/>
          <w:color w:val="002060"/>
          <w:sz w:val="32"/>
          <w:szCs w:val="32"/>
        </w:rPr>
      </w:pPr>
      <w:r w:rsidRPr="00FD66BD">
        <w:rPr>
          <w:rStyle w:val="TitleChar"/>
          <w:color w:val="002060"/>
          <w:sz w:val="32"/>
          <w:szCs w:val="32"/>
        </w:rPr>
        <w:t xml:space="preserve">Classes, Community Events and </w:t>
      </w:r>
      <w:r w:rsidR="0088772C" w:rsidRPr="00FD66BD">
        <w:rPr>
          <w:rStyle w:val="TitleChar"/>
          <w:color w:val="002060"/>
          <w:sz w:val="32"/>
          <w:szCs w:val="32"/>
        </w:rPr>
        <w:t>CEU courses</w:t>
      </w:r>
    </w:p>
    <w:p w14:paraId="73DFA1B5" w14:textId="39F2404C" w:rsidR="000029CB" w:rsidRPr="003453E7" w:rsidRDefault="00CD274E" w:rsidP="00FD66BD">
      <w:pPr>
        <w:jc w:val="center"/>
        <w:rPr>
          <w:rStyle w:val="TitleChar"/>
          <w:color w:val="002060"/>
          <w:sz w:val="20"/>
          <w:szCs w:val="20"/>
        </w:rPr>
      </w:pPr>
      <w:hyperlink r:id="rId43" w:history="1">
        <w:r w:rsidR="000029CB" w:rsidRPr="003453E7">
          <w:rPr>
            <w:rStyle w:val="Hyperlink"/>
            <w:rFonts w:asciiTheme="majorHAnsi" w:eastAsiaTheme="majorEastAsia" w:hAnsiTheme="majorHAnsi" w:cstheme="majorBidi"/>
            <w:spacing w:val="-7"/>
            <w:sz w:val="20"/>
            <w:szCs w:val="20"/>
          </w:rPr>
          <w:t>http://www.seminolecountyfl.gov/departments-services/leisure-services/extension-services/</w:t>
        </w:r>
      </w:hyperlink>
      <w:r w:rsidR="000029CB" w:rsidRPr="003453E7">
        <w:rPr>
          <w:rStyle w:val="TitleChar"/>
          <w:color w:val="002060"/>
          <w:sz w:val="20"/>
          <w:szCs w:val="20"/>
        </w:rPr>
        <w:t xml:space="preserve"> </w:t>
      </w:r>
    </w:p>
    <w:tbl>
      <w:tblPr>
        <w:tblStyle w:val="GridTable1Light-Accent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0"/>
      </w:tblGrid>
      <w:tr w:rsidR="000029CB" w:rsidRPr="00A05BF5" w14:paraId="71A6A335" w14:textId="77777777" w:rsidTr="008106DD">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620" w:type="dxa"/>
            <w:shd w:val="clear" w:color="auto" w:fill="D3E0E5" w:themeFill="background2"/>
          </w:tcPr>
          <w:p w14:paraId="2E3CE840" w14:textId="1BA7B6C8" w:rsidR="000029CB" w:rsidRPr="00523A62" w:rsidRDefault="00EC5733" w:rsidP="000029CB">
            <w:pPr>
              <w:pStyle w:val="Heading2"/>
              <w:jc w:val="center"/>
              <w:outlineLvl w:val="1"/>
              <w:rPr>
                <w:color w:val="auto"/>
              </w:rPr>
            </w:pPr>
            <w:bookmarkStart w:id="19" w:name="_Community_Classes"/>
            <w:bookmarkStart w:id="20" w:name="_Toc447523266"/>
            <w:bookmarkStart w:id="21" w:name="_Toc454431763"/>
            <w:bookmarkEnd w:id="19"/>
            <w:r w:rsidRPr="00523A62">
              <w:rPr>
                <w:color w:val="auto"/>
              </w:rPr>
              <w:t>COMMERCIAL</w:t>
            </w:r>
            <w:bookmarkEnd w:id="20"/>
            <w:bookmarkEnd w:id="21"/>
          </w:p>
        </w:tc>
      </w:tr>
      <w:tr w:rsidR="000029CB" w:rsidRPr="00A05BF5" w14:paraId="1B3E42C4" w14:textId="7DD46501" w:rsidTr="008106DD">
        <w:trPr>
          <w:trHeight w:val="1025"/>
        </w:trPr>
        <w:tc>
          <w:tcPr>
            <w:cnfStyle w:val="001000000000" w:firstRow="0" w:lastRow="0" w:firstColumn="1" w:lastColumn="0" w:oddVBand="0" w:evenVBand="0" w:oddHBand="0" w:evenHBand="0" w:firstRowFirstColumn="0" w:firstRowLastColumn="0" w:lastRowFirstColumn="0" w:lastRowLastColumn="0"/>
            <w:tcW w:w="10620" w:type="dxa"/>
          </w:tcPr>
          <w:p w14:paraId="6D1544B7" w14:textId="03DD9A62" w:rsidR="000029CB" w:rsidRPr="00A05BF5" w:rsidRDefault="000029CB" w:rsidP="000029CB">
            <w:pPr>
              <w:shd w:val="clear" w:color="auto" w:fill="FFFFFF"/>
              <w:spacing w:line="20" w:lineRule="atLeast"/>
              <w:rPr>
                <w:rFonts w:cs="Helvetica"/>
                <w:sz w:val="18"/>
                <w:szCs w:val="18"/>
              </w:rPr>
            </w:pPr>
            <w:r w:rsidRPr="00A05BF5">
              <w:rPr>
                <w:rFonts w:cs="Helvetica"/>
                <w:b w:val="0"/>
                <w:sz w:val="18"/>
                <w:szCs w:val="18"/>
              </w:rPr>
              <w:t>The Seminole County</w:t>
            </w:r>
            <w:r w:rsidRPr="00A05BF5">
              <w:rPr>
                <w:rFonts w:cs="Helvetica"/>
                <w:sz w:val="18"/>
                <w:szCs w:val="18"/>
              </w:rPr>
              <w:t xml:space="preserve"> </w:t>
            </w:r>
            <w:r w:rsidRPr="00A05BF5">
              <w:rPr>
                <w:rFonts w:cs="Helvetica"/>
                <w:b w:val="0"/>
                <w:bCs w:val="0"/>
                <w:sz w:val="18"/>
                <w:szCs w:val="18"/>
              </w:rPr>
              <w:t xml:space="preserve">Commercial Horticulture </w:t>
            </w:r>
            <w:r w:rsidRPr="00A05BF5">
              <w:rPr>
                <w:rFonts w:cs="Helvetica"/>
                <w:sz w:val="18"/>
                <w:szCs w:val="18"/>
              </w:rPr>
              <w:t>Agriculture program provides education and training based on the latest research from the University of Florida.</w:t>
            </w:r>
          </w:p>
          <w:p w14:paraId="0B728979" w14:textId="77777777" w:rsidR="000029CB" w:rsidRDefault="000029CB" w:rsidP="000029CB">
            <w:pPr>
              <w:shd w:val="clear" w:color="auto" w:fill="FFFFFF"/>
              <w:spacing w:line="20" w:lineRule="atLeast"/>
              <w:jc w:val="center"/>
              <w:rPr>
                <w:rFonts w:cs="Helvetica"/>
                <w:sz w:val="18"/>
                <w:szCs w:val="18"/>
              </w:rPr>
            </w:pPr>
            <w:r w:rsidRPr="00A05BF5">
              <w:rPr>
                <w:rFonts w:cs="Helvetica"/>
                <w:sz w:val="18"/>
                <w:szCs w:val="18"/>
              </w:rPr>
              <w:t xml:space="preserve">CEU classes </w:t>
            </w:r>
          </w:p>
          <w:p w14:paraId="170CC98C" w14:textId="77777777" w:rsidR="000029CB" w:rsidRDefault="00CD274E" w:rsidP="000029CB">
            <w:pPr>
              <w:shd w:val="clear" w:color="auto" w:fill="FFFFFF"/>
              <w:spacing w:line="20" w:lineRule="atLeast"/>
              <w:jc w:val="center"/>
              <w:rPr>
                <w:rFonts w:eastAsia="Times New Roman" w:cs="Arial"/>
                <w:b w:val="0"/>
                <w:sz w:val="20"/>
                <w:szCs w:val="20"/>
              </w:rPr>
            </w:pPr>
            <w:hyperlink r:id="rId44" w:history="1">
              <w:r w:rsidR="00EC5733" w:rsidRPr="00595A7D">
                <w:rPr>
                  <w:rStyle w:val="Hyperlink"/>
                  <w:rFonts w:eastAsia="Times New Roman" w:cs="Arial"/>
                  <w:sz w:val="20"/>
                  <w:szCs w:val="20"/>
                </w:rPr>
                <w:t>http://www.seminolecountyfl.gov/departments-services/leisure-services/extension-services/commercial-resources/</w:t>
              </w:r>
            </w:hyperlink>
            <w:r w:rsidR="00EC5733">
              <w:rPr>
                <w:rFonts w:eastAsia="Times New Roman" w:cs="Arial"/>
                <w:b w:val="0"/>
                <w:sz w:val="20"/>
                <w:szCs w:val="20"/>
              </w:rPr>
              <w:t xml:space="preserve"> </w:t>
            </w:r>
          </w:p>
          <w:p w14:paraId="500EDDA9" w14:textId="77777777" w:rsidR="003453E7" w:rsidRDefault="003453E7" w:rsidP="000029CB">
            <w:pPr>
              <w:shd w:val="clear" w:color="auto" w:fill="FFFFFF"/>
              <w:spacing w:line="20" w:lineRule="atLeast"/>
              <w:jc w:val="center"/>
              <w:rPr>
                <w:rFonts w:eastAsia="Times New Roman" w:cs="Arial"/>
                <w:b w:val="0"/>
                <w:sz w:val="20"/>
                <w:szCs w:val="20"/>
              </w:rPr>
            </w:pPr>
          </w:p>
          <w:p w14:paraId="609CB85B" w14:textId="0FC33D2F" w:rsidR="003453E7" w:rsidRDefault="00CD274E" w:rsidP="000029CB">
            <w:pPr>
              <w:shd w:val="clear" w:color="auto" w:fill="FFFFFF"/>
              <w:spacing w:line="20" w:lineRule="atLeast"/>
              <w:jc w:val="center"/>
              <w:rPr>
                <w:rFonts w:eastAsia="Times New Roman" w:cs="Arial"/>
                <w:b w:val="0"/>
                <w:sz w:val="20"/>
                <w:szCs w:val="20"/>
              </w:rPr>
            </w:pPr>
            <w:hyperlink r:id="rId45" w:history="1">
              <w:r w:rsidR="003453E7" w:rsidRPr="000A75BC">
                <w:rPr>
                  <w:rStyle w:val="Hyperlink"/>
                  <w:rFonts w:eastAsia="Times New Roman" w:cs="Arial"/>
                  <w:sz w:val="20"/>
                  <w:szCs w:val="20"/>
                </w:rPr>
                <w:t>http://sfyl.ifas.ufl.edu/education/index.shtml</w:t>
              </w:r>
            </w:hyperlink>
            <w:r w:rsidR="003453E7">
              <w:rPr>
                <w:rFonts w:eastAsia="Times New Roman" w:cs="Arial"/>
                <w:b w:val="0"/>
                <w:sz w:val="20"/>
                <w:szCs w:val="20"/>
              </w:rPr>
              <w:t xml:space="preserve"> </w:t>
            </w:r>
          </w:p>
          <w:p w14:paraId="5833C5A8" w14:textId="6240A8B0" w:rsidR="003453E7" w:rsidRPr="00A05BF5" w:rsidRDefault="003453E7" w:rsidP="000029CB">
            <w:pPr>
              <w:shd w:val="clear" w:color="auto" w:fill="FFFFFF"/>
              <w:spacing w:line="20" w:lineRule="atLeast"/>
              <w:jc w:val="center"/>
              <w:rPr>
                <w:rFonts w:eastAsia="Times New Roman" w:cs="Arial"/>
                <w:b w:val="0"/>
                <w:sz w:val="20"/>
                <w:szCs w:val="20"/>
              </w:rPr>
            </w:pPr>
          </w:p>
        </w:tc>
      </w:tr>
      <w:tr w:rsidR="00EC5733" w:rsidRPr="00A05BF5" w14:paraId="6E3ACD88" w14:textId="77777777" w:rsidTr="008106DD">
        <w:trPr>
          <w:trHeight w:val="1655"/>
        </w:trPr>
        <w:tc>
          <w:tcPr>
            <w:cnfStyle w:val="001000000000" w:firstRow="0" w:lastRow="0" w:firstColumn="1" w:lastColumn="0" w:oddVBand="0" w:evenVBand="0" w:oddHBand="0" w:evenHBand="0" w:firstRowFirstColumn="0" w:firstRowLastColumn="0" w:lastRowFirstColumn="0" w:lastRowLastColumn="0"/>
            <w:tcW w:w="10620" w:type="dxa"/>
            <w:vAlign w:val="center"/>
          </w:tcPr>
          <w:p w14:paraId="65F6DA49" w14:textId="77777777" w:rsidR="005139E5" w:rsidRPr="005139E5" w:rsidRDefault="005139E5" w:rsidP="005139E5">
            <w:pPr>
              <w:pStyle w:val="Heading6"/>
              <w:jc w:val="center"/>
              <w:outlineLvl w:val="5"/>
              <w:rPr>
                <w:rFonts w:asciiTheme="minorHAnsi" w:hAnsiTheme="minorHAnsi" w:cs="Helvetica"/>
                <w:color w:val="auto"/>
                <w:sz w:val="20"/>
                <w:szCs w:val="20"/>
              </w:rPr>
            </w:pPr>
            <w:r w:rsidRPr="005139E5">
              <w:rPr>
                <w:rFonts w:asciiTheme="minorHAnsi" w:hAnsiTheme="minorHAnsi" w:cs="Helvetica"/>
                <w:color w:val="auto"/>
                <w:sz w:val="20"/>
                <w:szCs w:val="20"/>
              </w:rPr>
              <w:t>Training &amp; CEUs</w:t>
            </w:r>
          </w:p>
          <w:p w14:paraId="517177E2" w14:textId="79CACA1E" w:rsidR="005139E5" w:rsidRPr="005139E5" w:rsidRDefault="005139E5" w:rsidP="005139E5">
            <w:pPr>
              <w:pStyle w:val="Heading6"/>
              <w:jc w:val="center"/>
              <w:outlineLvl w:val="5"/>
              <w:rPr>
                <w:rFonts w:asciiTheme="minorHAnsi" w:hAnsiTheme="minorHAnsi" w:cs="Helvetica"/>
                <w:color w:val="auto"/>
                <w:sz w:val="20"/>
                <w:szCs w:val="20"/>
              </w:rPr>
            </w:pPr>
            <w:r w:rsidRPr="005139E5">
              <w:rPr>
                <w:rFonts w:asciiTheme="minorHAnsi" w:hAnsiTheme="minorHAnsi" w:cs="Helvetica"/>
                <w:color w:val="auto"/>
                <w:sz w:val="20"/>
                <w:szCs w:val="20"/>
              </w:rPr>
              <w:t xml:space="preserve">Many training programs, certification opportunities, and continuing education units (CEUs) are available through Extension, often in conjunction with FDACS and the USDA. Get information about the courses and materials offered for professionals in Florida's agriculture, building construction, childcare, nutrition, horticulture, and pest control industries. </w:t>
            </w:r>
          </w:p>
          <w:p w14:paraId="0910F292" w14:textId="77777777" w:rsidR="005139E5" w:rsidRPr="005139E5" w:rsidRDefault="005139E5" w:rsidP="005139E5">
            <w:pPr>
              <w:pStyle w:val="Heading6"/>
              <w:jc w:val="center"/>
              <w:outlineLvl w:val="5"/>
              <w:rPr>
                <w:rFonts w:asciiTheme="minorHAnsi" w:hAnsiTheme="minorHAnsi" w:cs="Helvetica"/>
                <w:color w:val="auto"/>
                <w:sz w:val="20"/>
                <w:szCs w:val="20"/>
              </w:rPr>
            </w:pPr>
            <w:r w:rsidRPr="005139E5">
              <w:rPr>
                <w:rFonts w:asciiTheme="minorHAnsi" w:hAnsiTheme="minorHAnsi" w:cs="Helvetica"/>
                <w:color w:val="auto"/>
                <w:sz w:val="20"/>
                <w:szCs w:val="20"/>
              </w:rPr>
              <w:t>Agricultural Production</w:t>
            </w:r>
          </w:p>
          <w:p w14:paraId="6A3679DE" w14:textId="77777777" w:rsidR="005139E5" w:rsidRPr="005139E5" w:rsidRDefault="005139E5" w:rsidP="005139E5">
            <w:pPr>
              <w:pStyle w:val="Heading6"/>
              <w:jc w:val="center"/>
              <w:outlineLvl w:val="5"/>
              <w:rPr>
                <w:rFonts w:asciiTheme="minorHAnsi" w:hAnsiTheme="minorHAnsi" w:cs="Helvetica"/>
                <w:color w:val="auto"/>
                <w:sz w:val="20"/>
                <w:szCs w:val="20"/>
              </w:rPr>
            </w:pPr>
            <w:r w:rsidRPr="005139E5">
              <w:rPr>
                <w:rFonts w:asciiTheme="minorHAnsi" w:hAnsiTheme="minorHAnsi" w:cs="Helvetica"/>
                <w:color w:val="auto"/>
                <w:sz w:val="20"/>
                <w:szCs w:val="20"/>
              </w:rPr>
              <w:t>Building Construction &amp; Development</w:t>
            </w:r>
          </w:p>
          <w:p w14:paraId="46EE27A5" w14:textId="77777777" w:rsidR="005139E5" w:rsidRPr="005139E5" w:rsidRDefault="005139E5" w:rsidP="005139E5">
            <w:pPr>
              <w:pStyle w:val="Heading6"/>
              <w:jc w:val="center"/>
              <w:outlineLvl w:val="5"/>
              <w:rPr>
                <w:rFonts w:asciiTheme="minorHAnsi" w:hAnsiTheme="minorHAnsi" w:cs="Helvetica"/>
                <w:color w:val="auto"/>
                <w:sz w:val="20"/>
                <w:szCs w:val="20"/>
              </w:rPr>
            </w:pPr>
            <w:r w:rsidRPr="005139E5">
              <w:rPr>
                <w:rFonts w:asciiTheme="minorHAnsi" w:hAnsiTheme="minorHAnsi" w:cs="Helvetica"/>
                <w:color w:val="auto"/>
                <w:sz w:val="20"/>
                <w:szCs w:val="20"/>
              </w:rPr>
              <w:t>Child Care</w:t>
            </w:r>
          </w:p>
          <w:p w14:paraId="3973B14B" w14:textId="77777777" w:rsidR="005139E5" w:rsidRPr="005139E5" w:rsidRDefault="005139E5" w:rsidP="005139E5">
            <w:pPr>
              <w:pStyle w:val="Heading6"/>
              <w:jc w:val="center"/>
              <w:outlineLvl w:val="5"/>
              <w:rPr>
                <w:rFonts w:asciiTheme="minorHAnsi" w:hAnsiTheme="minorHAnsi" w:cs="Helvetica"/>
                <w:color w:val="auto"/>
                <w:sz w:val="20"/>
                <w:szCs w:val="20"/>
              </w:rPr>
            </w:pPr>
            <w:r w:rsidRPr="005139E5">
              <w:rPr>
                <w:rFonts w:asciiTheme="minorHAnsi" w:hAnsiTheme="minorHAnsi" w:cs="Helvetica"/>
                <w:color w:val="auto"/>
                <w:sz w:val="20"/>
                <w:szCs w:val="20"/>
              </w:rPr>
              <w:t>Food &amp; Nutrition</w:t>
            </w:r>
          </w:p>
          <w:p w14:paraId="2665679C" w14:textId="77777777" w:rsidR="005139E5" w:rsidRPr="005139E5" w:rsidRDefault="005139E5" w:rsidP="005139E5">
            <w:pPr>
              <w:pStyle w:val="Heading6"/>
              <w:jc w:val="center"/>
              <w:outlineLvl w:val="5"/>
              <w:rPr>
                <w:rFonts w:asciiTheme="minorHAnsi" w:hAnsiTheme="minorHAnsi" w:cs="Helvetica"/>
                <w:color w:val="auto"/>
                <w:sz w:val="20"/>
                <w:szCs w:val="20"/>
              </w:rPr>
            </w:pPr>
            <w:r w:rsidRPr="005139E5">
              <w:rPr>
                <w:rFonts w:asciiTheme="minorHAnsi" w:hAnsiTheme="minorHAnsi" w:cs="Helvetica"/>
                <w:color w:val="auto"/>
                <w:sz w:val="20"/>
                <w:szCs w:val="20"/>
              </w:rPr>
              <w:t>Horticultural Production</w:t>
            </w:r>
          </w:p>
          <w:p w14:paraId="1B448B97" w14:textId="77777777" w:rsidR="005139E5" w:rsidRPr="005139E5" w:rsidRDefault="005139E5" w:rsidP="005139E5">
            <w:pPr>
              <w:pStyle w:val="Heading6"/>
              <w:jc w:val="center"/>
              <w:outlineLvl w:val="5"/>
              <w:rPr>
                <w:rFonts w:asciiTheme="minorHAnsi" w:hAnsiTheme="minorHAnsi" w:cs="Helvetica"/>
                <w:color w:val="auto"/>
                <w:sz w:val="20"/>
                <w:szCs w:val="20"/>
              </w:rPr>
            </w:pPr>
            <w:r w:rsidRPr="005139E5">
              <w:rPr>
                <w:rFonts w:asciiTheme="minorHAnsi" w:hAnsiTheme="minorHAnsi" w:cs="Helvetica"/>
                <w:color w:val="auto"/>
                <w:sz w:val="20"/>
                <w:szCs w:val="20"/>
              </w:rPr>
              <w:t>Pest Control &amp; Pesticide Licensing</w:t>
            </w:r>
          </w:p>
          <w:p w14:paraId="2FABD102" w14:textId="77777777" w:rsidR="005139E5" w:rsidRPr="005139E5" w:rsidRDefault="005139E5" w:rsidP="005139E5">
            <w:pPr>
              <w:pStyle w:val="Heading6"/>
              <w:jc w:val="center"/>
              <w:outlineLvl w:val="5"/>
              <w:rPr>
                <w:rFonts w:asciiTheme="minorHAnsi" w:hAnsiTheme="minorHAnsi" w:cs="Helvetica"/>
                <w:color w:val="auto"/>
                <w:sz w:val="20"/>
                <w:szCs w:val="20"/>
              </w:rPr>
            </w:pPr>
            <w:r w:rsidRPr="005139E5">
              <w:rPr>
                <w:rFonts w:asciiTheme="minorHAnsi" w:hAnsiTheme="minorHAnsi" w:cs="Helvetica"/>
                <w:color w:val="auto"/>
                <w:sz w:val="20"/>
                <w:szCs w:val="20"/>
              </w:rPr>
              <w:t>Short Courses</w:t>
            </w:r>
          </w:p>
          <w:p w14:paraId="46740E20" w14:textId="77777777" w:rsidR="005139E5" w:rsidRPr="005139E5" w:rsidRDefault="005139E5" w:rsidP="00A91E62">
            <w:pPr>
              <w:pStyle w:val="Heading6"/>
              <w:outlineLvl w:val="5"/>
              <w:rPr>
                <w:rFonts w:asciiTheme="minorHAnsi" w:hAnsiTheme="minorHAnsi" w:cs="Helvetica"/>
                <w:color w:val="auto"/>
                <w:sz w:val="20"/>
                <w:szCs w:val="20"/>
              </w:rPr>
            </w:pPr>
            <w:r w:rsidRPr="005139E5">
              <w:rPr>
                <w:rFonts w:asciiTheme="minorHAnsi" w:hAnsiTheme="minorHAnsi" w:cs="Helvetica"/>
                <w:color w:val="auto"/>
                <w:sz w:val="20"/>
                <w:szCs w:val="20"/>
              </w:rPr>
              <w:t>More online interactive training modules and videos are available (for free or for sale) through Extension Continuing Education Solutions.</w:t>
            </w:r>
          </w:p>
          <w:p w14:paraId="7F91C060" w14:textId="1F85735A" w:rsidR="005139E5" w:rsidRPr="003453E7" w:rsidRDefault="005139E5" w:rsidP="003453E7">
            <w:pPr>
              <w:pStyle w:val="Heading6"/>
              <w:numPr>
                <w:ilvl w:val="0"/>
                <w:numId w:val="13"/>
              </w:numPr>
              <w:outlineLvl w:val="5"/>
              <w:rPr>
                <w:rFonts w:asciiTheme="minorHAnsi" w:hAnsiTheme="minorHAnsi" w:cs="Helvetica"/>
                <w:color w:val="auto"/>
                <w:sz w:val="20"/>
                <w:szCs w:val="20"/>
              </w:rPr>
            </w:pPr>
            <w:r w:rsidRPr="005139E5">
              <w:rPr>
                <w:rFonts w:asciiTheme="minorHAnsi" w:hAnsiTheme="minorHAnsi" w:cs="Helvetica"/>
                <w:color w:val="auto"/>
                <w:sz w:val="20"/>
                <w:szCs w:val="20"/>
              </w:rPr>
              <w:t>For information about training programs available for gardeners, naturalists, and beekeepers, see Nonprofessional Programs.</w:t>
            </w:r>
            <w:r w:rsidR="003453E7">
              <w:t xml:space="preserve"> </w:t>
            </w:r>
            <w:hyperlink r:id="rId46" w:history="1">
              <w:r w:rsidR="003453E7" w:rsidRPr="003453E7">
                <w:rPr>
                  <w:rStyle w:val="Hyperlink"/>
                  <w:sz w:val="20"/>
                  <w:szCs w:val="20"/>
                </w:rPr>
                <w:t>http://solutionsforyourlife.ufl.edu/education/nonprofessional.shtml</w:t>
              </w:r>
            </w:hyperlink>
            <w:r w:rsidR="003453E7" w:rsidRPr="003453E7">
              <w:rPr>
                <w:sz w:val="20"/>
                <w:szCs w:val="20"/>
              </w:rPr>
              <w:t xml:space="preserve"> </w:t>
            </w:r>
          </w:p>
          <w:p w14:paraId="071E5C73" w14:textId="6B2B5038" w:rsidR="005139E5" w:rsidRPr="005139E5" w:rsidRDefault="005139E5" w:rsidP="005139E5">
            <w:pPr>
              <w:pStyle w:val="Heading6"/>
              <w:numPr>
                <w:ilvl w:val="0"/>
                <w:numId w:val="13"/>
              </w:numPr>
              <w:outlineLvl w:val="5"/>
              <w:rPr>
                <w:rFonts w:asciiTheme="minorHAnsi" w:hAnsiTheme="minorHAnsi" w:cs="Helvetica"/>
                <w:color w:val="auto"/>
                <w:sz w:val="20"/>
                <w:szCs w:val="20"/>
              </w:rPr>
            </w:pPr>
            <w:r w:rsidRPr="005139E5">
              <w:rPr>
                <w:rFonts w:asciiTheme="minorHAnsi" w:hAnsiTheme="minorHAnsi" w:cs="Helvetica"/>
                <w:color w:val="auto"/>
                <w:sz w:val="20"/>
                <w:szCs w:val="20"/>
              </w:rPr>
              <w:t>For personal assistance or information about the Extension services and courses offered in your area, contact your county Extension office.</w:t>
            </w:r>
            <w:r w:rsidR="003453E7">
              <w:rPr>
                <w:rFonts w:asciiTheme="minorHAnsi" w:hAnsiTheme="minorHAnsi" w:cs="Helvetica"/>
                <w:color w:val="auto"/>
                <w:sz w:val="20"/>
                <w:szCs w:val="20"/>
              </w:rPr>
              <w:t xml:space="preserve"> </w:t>
            </w:r>
            <w:r w:rsidR="003453E7" w:rsidRPr="003453E7">
              <w:rPr>
                <w:rFonts w:asciiTheme="minorHAnsi" w:hAnsiTheme="minorHAnsi" w:cs="Helvetica"/>
                <w:color w:val="FF0000"/>
                <w:sz w:val="20"/>
                <w:szCs w:val="20"/>
              </w:rPr>
              <w:t>407-665-5550</w:t>
            </w:r>
          </w:p>
          <w:p w14:paraId="66BCA60A" w14:textId="0020CB73" w:rsidR="006430E7" w:rsidRPr="005139E5" w:rsidRDefault="005139E5" w:rsidP="005139E5">
            <w:pPr>
              <w:pStyle w:val="ListParagraph"/>
              <w:numPr>
                <w:ilvl w:val="0"/>
                <w:numId w:val="13"/>
              </w:numPr>
              <w:rPr>
                <w:b w:val="0"/>
                <w:sz w:val="20"/>
                <w:szCs w:val="20"/>
              </w:rPr>
            </w:pPr>
            <w:r w:rsidRPr="005139E5">
              <w:rPr>
                <w:rFonts w:cs="Helvetica"/>
                <w:sz w:val="20"/>
                <w:szCs w:val="20"/>
              </w:rPr>
              <w:t xml:space="preserve">For information on college-credit courses, certificates and degrees at either the undergraduate or graduate level offered by University of Florida see Distance Learning:  </w:t>
            </w:r>
            <w:hyperlink r:id="rId47" w:history="1">
              <w:r w:rsidRPr="005139E5">
                <w:rPr>
                  <w:rStyle w:val="Hyperlink"/>
                  <w:rFonts w:cs="Helvetica"/>
                  <w:sz w:val="20"/>
                  <w:szCs w:val="20"/>
                </w:rPr>
                <w:t>http://www.distance.ufl.edu/</w:t>
              </w:r>
            </w:hyperlink>
            <w:r w:rsidRPr="005139E5">
              <w:rPr>
                <w:rFonts w:cs="Helvetica"/>
                <w:sz w:val="20"/>
                <w:szCs w:val="20"/>
              </w:rPr>
              <w:t xml:space="preserve"> </w:t>
            </w:r>
          </w:p>
        </w:tc>
      </w:tr>
    </w:tbl>
    <w:p w14:paraId="70E53D14" w14:textId="32FF42A7" w:rsidR="008106DD" w:rsidRDefault="008106DD" w:rsidP="008106DD">
      <w:pPr>
        <w:pStyle w:val="Heading1"/>
        <w:rPr>
          <w:rFonts w:eastAsia="Times New Roman"/>
          <w:i/>
          <w:sz w:val="20"/>
          <w:szCs w:val="20"/>
        </w:rPr>
      </w:pPr>
      <w:bookmarkStart w:id="22" w:name="_Potato_Leaf_Beetle"/>
      <w:bookmarkEnd w:id="22"/>
    </w:p>
    <w:p w14:paraId="127F4FE0" w14:textId="6F2103DF" w:rsidR="003B7FF5" w:rsidRPr="00A4482A" w:rsidRDefault="003B7FF5" w:rsidP="003B7FF5">
      <w:pPr>
        <w:spacing w:after="0" w:line="276" w:lineRule="auto"/>
        <w:jc w:val="right"/>
        <w:rPr>
          <w:rStyle w:val="Hyperlink"/>
          <w:rFonts w:ascii="Corbel" w:eastAsia="Times New Roman" w:hAnsi="Corbel" w:cs="Times New Roman"/>
          <w:b/>
          <w:i/>
          <w:color w:val="FF5C0B" w:themeColor="accent3"/>
          <w:sz w:val="20"/>
          <w:szCs w:val="20"/>
        </w:rPr>
      </w:pPr>
      <w:r w:rsidRPr="00A4482A">
        <w:rPr>
          <w:rFonts w:ascii="Corbel" w:eastAsia="Times New Roman" w:hAnsi="Corbel" w:cs="Times New Roman"/>
          <w:b/>
          <w:i/>
          <w:color w:val="FF5C0B" w:themeColor="accent3"/>
          <w:sz w:val="20"/>
          <w:szCs w:val="20"/>
        </w:rPr>
        <w:fldChar w:fldCharType="begin"/>
      </w:r>
      <w:r w:rsidRPr="00A4482A">
        <w:rPr>
          <w:rFonts w:ascii="Corbel" w:eastAsia="Times New Roman" w:hAnsi="Corbel" w:cs="Times New Roman"/>
          <w:b/>
          <w:i/>
          <w:color w:val="FF5C0B" w:themeColor="accent3"/>
          <w:sz w:val="20"/>
          <w:szCs w:val="20"/>
        </w:rPr>
        <w:instrText xml:space="preserve"> HYPERLINK  \l "_top" </w:instrText>
      </w:r>
      <w:r w:rsidRPr="00A4482A">
        <w:rPr>
          <w:rFonts w:ascii="Corbel" w:eastAsia="Times New Roman" w:hAnsi="Corbel" w:cs="Times New Roman"/>
          <w:b/>
          <w:i/>
          <w:color w:val="FF5C0B" w:themeColor="accent3"/>
          <w:sz w:val="20"/>
          <w:szCs w:val="20"/>
        </w:rPr>
        <w:fldChar w:fldCharType="separate"/>
      </w:r>
      <w:r w:rsidRPr="00A4482A">
        <w:rPr>
          <w:rStyle w:val="Hyperlink"/>
          <w:rFonts w:ascii="Corbel" w:eastAsia="Times New Roman" w:hAnsi="Corbel" w:cs="Times New Roman"/>
          <w:b/>
          <w:i/>
          <w:color w:val="FF5C0B" w:themeColor="accent3"/>
          <w:sz w:val="20"/>
          <w:szCs w:val="20"/>
        </w:rPr>
        <w:t>Return to Table of Contents</w:t>
      </w:r>
    </w:p>
    <w:p w14:paraId="05B1694C" w14:textId="1799B61D" w:rsidR="003B7FF5" w:rsidRDefault="003B7FF5" w:rsidP="003B7FF5">
      <w:pPr>
        <w:rPr>
          <w:rFonts w:ascii="Corbel" w:eastAsia="Times New Roman" w:hAnsi="Corbel" w:cs="Times New Roman"/>
          <w:b/>
          <w:i/>
          <w:color w:val="FF5C0B" w:themeColor="accent3"/>
          <w:sz w:val="20"/>
          <w:szCs w:val="20"/>
        </w:rPr>
      </w:pPr>
      <w:r w:rsidRPr="00A4482A">
        <w:rPr>
          <w:rFonts w:ascii="Corbel" w:eastAsia="Times New Roman" w:hAnsi="Corbel" w:cs="Times New Roman"/>
          <w:b/>
          <w:i/>
          <w:color w:val="FF5C0B" w:themeColor="accent3"/>
          <w:sz w:val="20"/>
          <w:szCs w:val="20"/>
        </w:rPr>
        <w:fldChar w:fldCharType="end"/>
      </w:r>
    </w:p>
    <w:p w14:paraId="160F1008" w14:textId="7EEC4249" w:rsidR="00194E9E" w:rsidRDefault="00174C12">
      <w:pPr>
        <w:rPr>
          <w:rFonts w:ascii="Corbel" w:eastAsia="Times New Roman" w:hAnsi="Corbel" w:cs="Times New Roman"/>
          <w:b/>
          <w:i/>
          <w:color w:val="FF5C0B" w:themeColor="accent3"/>
          <w:sz w:val="20"/>
          <w:szCs w:val="20"/>
        </w:rPr>
      </w:pPr>
      <w:r>
        <w:rPr>
          <w:rFonts w:ascii="Corbel" w:eastAsia="Times New Roman" w:hAnsi="Corbel" w:cs="Times New Roman"/>
          <w:b/>
          <w:i/>
          <w:noProof/>
          <w:color w:val="FF5C0B" w:themeColor="accent3"/>
          <w:sz w:val="20"/>
          <w:szCs w:val="20"/>
        </w:rPr>
        <w:drawing>
          <wp:anchor distT="0" distB="0" distL="114300" distR="114300" simplePos="0" relativeHeight="251811328" behindDoc="0" locked="0" layoutInCell="1" allowOverlap="1" wp14:anchorId="669946AD" wp14:editId="028BCE98">
            <wp:simplePos x="0" y="0"/>
            <wp:positionH relativeFrom="page">
              <wp:align>center</wp:align>
            </wp:positionH>
            <wp:positionV relativeFrom="paragraph">
              <wp:posOffset>5715</wp:posOffset>
            </wp:positionV>
            <wp:extent cx="4229735" cy="1053465"/>
            <wp:effectExtent l="0" t="0" r="0" b="0"/>
            <wp:wrapTight wrapText="bothSides">
              <wp:wrapPolygon edited="0">
                <wp:start x="0" y="0"/>
                <wp:lineTo x="0" y="21092"/>
                <wp:lineTo x="21499" y="21092"/>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RIDA FRIENDLY LANDSCAPING.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29735" cy="1053465"/>
                    </a:xfrm>
                    <a:prstGeom prst="rect">
                      <a:avLst/>
                    </a:prstGeom>
                  </pic:spPr>
                </pic:pic>
              </a:graphicData>
            </a:graphic>
            <wp14:sizeRelH relativeFrom="margin">
              <wp14:pctWidth>0</wp14:pctWidth>
            </wp14:sizeRelH>
            <wp14:sizeRelV relativeFrom="margin">
              <wp14:pctHeight>0</wp14:pctHeight>
            </wp14:sizeRelV>
          </wp:anchor>
        </w:drawing>
      </w:r>
      <w:r w:rsidR="007538DE">
        <w:rPr>
          <w:rFonts w:ascii="Corbel" w:eastAsia="Times New Roman" w:hAnsi="Corbel" w:cs="Times New Roman"/>
          <w:b/>
          <w:i/>
          <w:color w:val="FF5C0B" w:themeColor="accent3"/>
          <w:sz w:val="20"/>
          <w:szCs w:val="20"/>
        </w:rPr>
        <w:t xml:space="preserve">         </w:t>
      </w:r>
      <w:r w:rsidR="00194E9E">
        <w:rPr>
          <w:rFonts w:ascii="Corbel" w:eastAsia="Times New Roman" w:hAnsi="Corbel" w:cs="Times New Roman"/>
          <w:b/>
          <w:i/>
          <w:color w:val="FF5C0B" w:themeColor="accent3"/>
          <w:sz w:val="20"/>
          <w:szCs w:val="20"/>
        </w:rPr>
        <w:br w:type="page"/>
      </w:r>
    </w:p>
    <w:p w14:paraId="6C8A345A" w14:textId="7CD5B794" w:rsidR="009574C0" w:rsidRDefault="009574C0" w:rsidP="009574C0">
      <w:pPr>
        <w:pStyle w:val="Heading1"/>
        <w:rPr>
          <w:b/>
          <w:color w:val="FF5C0B" w:themeColor="accent3"/>
        </w:rPr>
      </w:pPr>
      <w:bookmarkStart w:id="23" w:name="_Should-da_–_Could-da"/>
      <w:bookmarkStart w:id="24" w:name="_Toc454431764"/>
      <w:bookmarkEnd w:id="23"/>
      <w:r w:rsidRPr="009574C0">
        <w:rPr>
          <w:b/>
          <w:color w:val="FF5C0B" w:themeColor="accent3"/>
        </w:rPr>
        <w:lastRenderedPageBreak/>
        <w:t>Should-da –</w:t>
      </w:r>
      <w:r>
        <w:rPr>
          <w:b/>
          <w:color w:val="FF5C0B" w:themeColor="accent3"/>
        </w:rPr>
        <w:t xml:space="preserve"> </w:t>
      </w:r>
      <w:r w:rsidRPr="009574C0">
        <w:rPr>
          <w:b/>
          <w:color w:val="FF5C0B" w:themeColor="accent3"/>
        </w:rPr>
        <w:t xml:space="preserve">Could-da </w:t>
      </w:r>
      <w:r>
        <w:rPr>
          <w:b/>
          <w:color w:val="FF5C0B" w:themeColor="accent3"/>
        </w:rPr>
        <w:t xml:space="preserve">- </w:t>
      </w:r>
      <w:r w:rsidRPr="009574C0">
        <w:rPr>
          <w:b/>
          <w:color w:val="FF5C0B" w:themeColor="accent3"/>
        </w:rPr>
        <w:t>Would-da</w:t>
      </w:r>
      <w:bookmarkEnd w:id="24"/>
    </w:p>
    <w:p w14:paraId="3F8680A3" w14:textId="45BBB9B9" w:rsidR="00DE2545" w:rsidRPr="003B564E" w:rsidRDefault="00DE2545" w:rsidP="00DE2545">
      <w:pPr>
        <w:pStyle w:val="Heading2"/>
        <w:rPr>
          <w:b/>
          <w:color w:val="002060"/>
        </w:rPr>
      </w:pPr>
      <w:bookmarkStart w:id="25" w:name="_Toc454431765"/>
      <w:r w:rsidRPr="003B564E">
        <w:rPr>
          <w:b/>
          <w:color w:val="002060"/>
        </w:rPr>
        <w:t>Hurricane Prep</w:t>
      </w:r>
      <w:bookmarkEnd w:id="25"/>
      <w:r w:rsidRPr="003B564E">
        <w:rPr>
          <w:b/>
          <w:color w:val="002060"/>
        </w:rPr>
        <w:t xml:space="preserve"> </w:t>
      </w:r>
    </w:p>
    <w:p w14:paraId="601DF839" w14:textId="0A74EE85" w:rsidR="003B564E" w:rsidRPr="003B564E" w:rsidRDefault="003B564E" w:rsidP="003B564E"/>
    <w:p w14:paraId="12C1D8C9" w14:textId="16517802" w:rsidR="009574C0" w:rsidRPr="00ED1939" w:rsidRDefault="00174C12" w:rsidP="00DE2545">
      <w:pPr>
        <w:spacing w:before="120" w:line="240" w:lineRule="auto"/>
        <w:ind w:left="360"/>
        <w:jc w:val="both"/>
        <w:rPr>
          <w:i/>
          <w:color w:val="262626" w:themeColor="text1" w:themeTint="D9"/>
          <w:sz w:val="22"/>
          <w:szCs w:val="22"/>
          <w:u w:val="single"/>
        </w:rPr>
      </w:pPr>
      <w:r>
        <w:rPr>
          <w:b/>
          <w:i/>
          <w:noProof/>
          <w:color w:val="262626" w:themeColor="text1" w:themeTint="D9"/>
          <w:sz w:val="22"/>
          <w:szCs w:val="22"/>
        </w:rPr>
        <w:drawing>
          <wp:anchor distT="0" distB="0" distL="114300" distR="114300" simplePos="0" relativeHeight="251812352" behindDoc="0" locked="0" layoutInCell="1" allowOverlap="1" wp14:anchorId="0EDBC211" wp14:editId="36B93709">
            <wp:simplePos x="0" y="0"/>
            <wp:positionH relativeFrom="margin">
              <wp:posOffset>4682490</wp:posOffset>
            </wp:positionH>
            <wp:positionV relativeFrom="paragraph">
              <wp:posOffset>3175</wp:posOffset>
            </wp:positionV>
            <wp:extent cx="2166620" cy="1949450"/>
            <wp:effectExtent l="0" t="0" r="5080" b="0"/>
            <wp:wrapTight wrapText="bothSides">
              <wp:wrapPolygon edited="0">
                <wp:start x="190" y="0"/>
                <wp:lineTo x="0" y="211"/>
                <wp:lineTo x="0" y="20896"/>
                <wp:lineTo x="190" y="21319"/>
                <wp:lineTo x="21271" y="21319"/>
                <wp:lineTo x="21461" y="20896"/>
                <wp:lineTo x="21461" y="211"/>
                <wp:lineTo x="21271" y="0"/>
                <wp:lineTo x="19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palmTree_540x360.jpg"/>
                    <pic:cNvPicPr/>
                  </pic:nvPicPr>
                  <pic:blipFill>
                    <a:blip r:embed="rId49">
                      <a:extLst>
                        <a:ext uri="{28A0092B-C50C-407E-A947-70E740481C1C}">
                          <a14:useLocalDpi xmlns:a14="http://schemas.microsoft.com/office/drawing/2010/main" val="0"/>
                        </a:ext>
                      </a:extLst>
                    </a:blip>
                    <a:stretch>
                      <a:fillRect/>
                    </a:stretch>
                  </pic:blipFill>
                  <pic:spPr>
                    <a:xfrm flipH="1">
                      <a:off x="0" y="0"/>
                      <a:ext cx="2166620" cy="194945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ED1939">
        <w:rPr>
          <w:b/>
          <w:noProof/>
          <w:color w:val="262626" w:themeColor="text1" w:themeTint="D9"/>
          <w:sz w:val="22"/>
          <w:szCs w:val="22"/>
          <w:u w:val="single"/>
        </w:rPr>
        <w:drawing>
          <wp:anchor distT="0" distB="0" distL="114300" distR="114300" simplePos="0" relativeHeight="251803136" behindDoc="1" locked="0" layoutInCell="1" allowOverlap="1" wp14:anchorId="5FE53495" wp14:editId="19768798">
            <wp:simplePos x="0" y="0"/>
            <wp:positionH relativeFrom="margin">
              <wp:posOffset>0</wp:posOffset>
            </wp:positionH>
            <wp:positionV relativeFrom="paragraph">
              <wp:posOffset>5715</wp:posOffset>
            </wp:positionV>
            <wp:extent cx="1838960" cy="1842770"/>
            <wp:effectExtent l="0" t="0" r="8890" b="5080"/>
            <wp:wrapTight wrapText="bothSides">
              <wp:wrapPolygon edited="0">
                <wp:start x="0" y="0"/>
                <wp:lineTo x="0" y="21436"/>
                <wp:lineTo x="21481" y="21436"/>
                <wp:lineTo x="21481"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8960" cy="1842770"/>
                    </a:xfrm>
                    <a:prstGeom prst="rect">
                      <a:avLst/>
                    </a:prstGeom>
                    <a:noFill/>
                  </pic:spPr>
                </pic:pic>
              </a:graphicData>
            </a:graphic>
            <wp14:sizeRelH relativeFrom="page">
              <wp14:pctWidth>0</wp14:pctWidth>
            </wp14:sizeRelH>
            <wp14:sizeRelV relativeFrom="page">
              <wp14:pctHeight>0</wp14:pctHeight>
            </wp14:sizeRelV>
          </wp:anchor>
        </w:drawing>
      </w:r>
      <w:r w:rsidR="009574C0" w:rsidRPr="00ED1939">
        <w:rPr>
          <w:b/>
          <w:i/>
          <w:color w:val="262626" w:themeColor="text1" w:themeTint="D9"/>
          <w:sz w:val="22"/>
          <w:szCs w:val="22"/>
        </w:rPr>
        <w:t>Hindsight</w:t>
      </w:r>
      <w:r w:rsidR="009574C0" w:rsidRPr="00ED1939">
        <w:rPr>
          <w:i/>
          <w:color w:val="262626" w:themeColor="text1" w:themeTint="D9"/>
          <w:sz w:val="22"/>
          <w:szCs w:val="22"/>
        </w:rPr>
        <w:t xml:space="preserve"> is a dangerous game. Your family and community are important commodities so handle them with care and consideration. </w:t>
      </w:r>
      <w:r w:rsidR="009574C0" w:rsidRPr="00ED1939">
        <w:rPr>
          <w:b/>
          <w:i/>
          <w:color w:val="262626" w:themeColor="text1" w:themeTint="D9"/>
          <w:sz w:val="22"/>
          <w:szCs w:val="22"/>
        </w:rPr>
        <w:t xml:space="preserve"> Share</w:t>
      </w:r>
      <w:r w:rsidR="009574C0" w:rsidRPr="00ED1939">
        <w:rPr>
          <w:i/>
          <w:color w:val="262626" w:themeColor="text1" w:themeTint="D9"/>
          <w:sz w:val="22"/>
          <w:szCs w:val="22"/>
        </w:rPr>
        <w:t xml:space="preserve"> this list with your neighbors and/or your HOA to protect your home from </w:t>
      </w:r>
      <w:r w:rsidR="009574C0" w:rsidRPr="00ED1939">
        <w:rPr>
          <w:i/>
          <w:color w:val="262626" w:themeColor="text1" w:themeTint="D9"/>
          <w:sz w:val="22"/>
          <w:szCs w:val="22"/>
          <w:u w:val="single"/>
        </w:rPr>
        <w:t>flying objects from other sources.</w:t>
      </w:r>
    </w:p>
    <w:p w14:paraId="773D48AA" w14:textId="77777777" w:rsidR="00174C12" w:rsidRDefault="005F617F" w:rsidP="005F617F">
      <w:pPr>
        <w:spacing w:before="120" w:line="240" w:lineRule="auto"/>
        <w:ind w:left="360"/>
        <w:jc w:val="both"/>
        <w:rPr>
          <w:color w:val="262626" w:themeColor="text1" w:themeTint="D9"/>
          <w:sz w:val="22"/>
          <w:szCs w:val="22"/>
        </w:rPr>
      </w:pPr>
      <w:r w:rsidRPr="00ED1939">
        <w:rPr>
          <w:color w:val="262626" w:themeColor="text1" w:themeTint="D9"/>
          <w:sz w:val="22"/>
          <w:szCs w:val="22"/>
        </w:rPr>
        <w:t xml:space="preserve">Palms do not need hurricane pruning. Palms are adapted to wind storms. Removing fronds is of no benefit and is detrimental to the palm. </w:t>
      </w:r>
    </w:p>
    <w:p w14:paraId="0F5D67BB" w14:textId="05199D05" w:rsidR="005F617F" w:rsidRDefault="005F617F" w:rsidP="005F617F">
      <w:pPr>
        <w:spacing w:before="120" w:line="240" w:lineRule="auto"/>
        <w:ind w:left="360"/>
        <w:jc w:val="both"/>
        <w:rPr>
          <w:color w:val="262626" w:themeColor="text1" w:themeTint="D9"/>
          <w:sz w:val="22"/>
          <w:szCs w:val="22"/>
        </w:rPr>
      </w:pPr>
      <w:r w:rsidRPr="00ED1939">
        <w:rPr>
          <w:color w:val="262626" w:themeColor="text1" w:themeTint="D9"/>
          <w:sz w:val="22"/>
          <w:szCs w:val="22"/>
        </w:rPr>
        <w:t>Even dying leaves benefit the health of the palm. Do not remove leaves until they are completely brown.  This should be a general rule for palm maintenance: Trim only fonds that are completely brown and remove the flower/fruiting to avoid the mess it creates.</w:t>
      </w:r>
    </w:p>
    <w:p w14:paraId="794CD763" w14:textId="77777777" w:rsidR="007144E5" w:rsidRPr="00ED1939" w:rsidRDefault="007144E5" w:rsidP="005F617F">
      <w:pPr>
        <w:spacing w:before="120" w:line="240" w:lineRule="auto"/>
        <w:ind w:left="360"/>
        <w:jc w:val="both"/>
        <w:rPr>
          <w:color w:val="262626" w:themeColor="text1" w:themeTint="D9"/>
          <w:sz w:val="22"/>
          <w:szCs w:val="22"/>
        </w:rPr>
      </w:pPr>
    </w:p>
    <w:p w14:paraId="5399BD2D" w14:textId="76F54639" w:rsidR="00DE2545" w:rsidRDefault="00DE2545" w:rsidP="009574C0">
      <w:pPr>
        <w:spacing w:before="120" w:line="240" w:lineRule="auto"/>
        <w:ind w:left="360"/>
        <w:rPr>
          <w:color w:val="262626" w:themeColor="text1" w:themeTint="D9"/>
          <w:sz w:val="20"/>
          <w:szCs w:val="20"/>
          <w:u w:val="single"/>
        </w:rPr>
      </w:pPr>
    </w:p>
    <w:p w14:paraId="54D60345" w14:textId="77777777" w:rsidR="005F617F" w:rsidRDefault="005F617F" w:rsidP="009574C0">
      <w:pPr>
        <w:spacing w:before="120" w:line="240" w:lineRule="auto"/>
        <w:ind w:left="360"/>
        <w:rPr>
          <w:color w:val="262626" w:themeColor="text1" w:themeTint="D9"/>
          <w:sz w:val="20"/>
          <w:szCs w:val="20"/>
          <w:u w:val="single"/>
        </w:rPr>
        <w:sectPr w:rsidR="005F617F" w:rsidSect="00496ED5">
          <w:type w:val="continuous"/>
          <w:pgSz w:w="12240" w:h="15840" w:code="1"/>
          <w:pgMar w:top="864" w:right="576" w:bottom="691" w:left="864" w:header="360" w:footer="720" w:gutter="0"/>
          <w:cols w:sep="1" w:space="720"/>
          <w:titlePg/>
          <w:docGrid w:linePitch="360"/>
        </w:sectPr>
      </w:pPr>
    </w:p>
    <w:p w14:paraId="47A6C67C"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Trim</w:t>
      </w:r>
      <w:r w:rsidRPr="00ED1939">
        <w:rPr>
          <w:b/>
          <w:i/>
          <w:color w:val="262626" w:themeColor="text1" w:themeTint="D9"/>
          <w:sz w:val="22"/>
          <w:szCs w:val="22"/>
        </w:rPr>
        <w:t xml:space="preserve"> </w:t>
      </w:r>
      <w:r w:rsidRPr="00ED1939">
        <w:rPr>
          <w:color w:val="262626" w:themeColor="text1" w:themeTint="D9"/>
          <w:sz w:val="22"/>
          <w:szCs w:val="22"/>
        </w:rPr>
        <w:t xml:space="preserve">and cut back bushy plants and vines. </w:t>
      </w:r>
    </w:p>
    <w:p w14:paraId="64194F3F"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sz w:val="22"/>
          <w:szCs w:val="22"/>
          <w:lang w:val="en"/>
        </w:rPr>
        <w:t>Spindly evergreens</w:t>
      </w:r>
      <w:r w:rsidRPr="00ED1939">
        <w:rPr>
          <w:sz w:val="22"/>
          <w:szCs w:val="22"/>
          <w:lang w:val="en"/>
        </w:rPr>
        <w:t xml:space="preserve"> are especially likely to fall in the event of a hurricane</w:t>
      </w:r>
      <w:r w:rsidRPr="00ED1939">
        <w:rPr>
          <w:color w:val="545454"/>
          <w:sz w:val="22"/>
          <w:szCs w:val="22"/>
          <w:lang w:val="en"/>
        </w:rPr>
        <w:t>.</w:t>
      </w:r>
    </w:p>
    <w:p w14:paraId="3A0219AD"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Cut away</w:t>
      </w:r>
      <w:r w:rsidRPr="00ED1939">
        <w:rPr>
          <w:color w:val="262626" w:themeColor="text1" w:themeTint="D9"/>
          <w:sz w:val="22"/>
          <w:szCs w:val="22"/>
        </w:rPr>
        <w:t xml:space="preserve"> any tree branches that hang over the roof: the winds will whip those branches around against your roof and will cause major damage.</w:t>
      </w:r>
    </w:p>
    <w:p w14:paraId="7D9FCA00"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 xml:space="preserve">Prune Trees </w:t>
      </w:r>
      <w:r w:rsidRPr="00ED1939">
        <w:rPr>
          <w:color w:val="262626" w:themeColor="text1" w:themeTint="D9"/>
          <w:sz w:val="22"/>
          <w:szCs w:val="22"/>
        </w:rPr>
        <w:t xml:space="preserve">that are one sided or leaning, to balance out their weight. </w:t>
      </w:r>
      <w:r w:rsidRPr="00ED1939">
        <w:rPr>
          <w:i/>
          <w:color w:val="262626" w:themeColor="text1" w:themeTint="D9"/>
          <w:sz w:val="22"/>
          <w:szCs w:val="22"/>
        </w:rPr>
        <w:t>Soft ground after a hurricane won’t be able to hold an unbalanced tree.</w:t>
      </w:r>
    </w:p>
    <w:p w14:paraId="76155F21"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Lay things down</w:t>
      </w:r>
      <w:r w:rsidRPr="00ED1939">
        <w:rPr>
          <w:color w:val="262626" w:themeColor="text1" w:themeTint="D9"/>
          <w:sz w:val="22"/>
          <w:szCs w:val="22"/>
        </w:rPr>
        <w:t xml:space="preserve">:  potted plants; trellises (if possible); bird baths; fountains; garden art; statues; gazing balls; flags. </w:t>
      </w:r>
    </w:p>
    <w:p w14:paraId="2CEF5C04"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Pull up</w:t>
      </w:r>
      <w:r w:rsidRPr="00ED1939">
        <w:rPr>
          <w:color w:val="262626" w:themeColor="text1" w:themeTint="D9"/>
          <w:sz w:val="22"/>
          <w:szCs w:val="22"/>
        </w:rPr>
        <w:t xml:space="preserve"> stakes, remove from plants and lay the plants down.</w:t>
      </w:r>
    </w:p>
    <w:p w14:paraId="75A9D600"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Move</w:t>
      </w:r>
      <w:r w:rsidRPr="00ED1939">
        <w:rPr>
          <w:b/>
          <w:i/>
          <w:color w:val="262626" w:themeColor="text1" w:themeTint="D9"/>
          <w:sz w:val="22"/>
          <w:szCs w:val="22"/>
        </w:rPr>
        <w:t xml:space="preserve"> </w:t>
      </w:r>
      <w:r w:rsidRPr="00ED1939">
        <w:rPr>
          <w:color w:val="262626" w:themeColor="text1" w:themeTint="D9"/>
          <w:sz w:val="22"/>
          <w:szCs w:val="22"/>
        </w:rPr>
        <w:t>tools, watering cans, mowers, wheelbarrows, BBQ grills, lawn furniture inside, lay them down, or turn them over.</w:t>
      </w:r>
    </w:p>
    <w:p w14:paraId="0F83A1F5"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Take down</w:t>
      </w:r>
      <w:r w:rsidRPr="00ED1939">
        <w:rPr>
          <w:color w:val="262626" w:themeColor="text1" w:themeTint="D9"/>
          <w:sz w:val="22"/>
          <w:szCs w:val="22"/>
        </w:rPr>
        <w:t xml:space="preserve"> bird feeders and hanging plants.</w:t>
      </w:r>
    </w:p>
    <w:p w14:paraId="47E8F378"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Secure</w:t>
      </w:r>
      <w:r w:rsidRPr="00ED1939">
        <w:rPr>
          <w:color w:val="262626" w:themeColor="text1" w:themeTint="D9"/>
          <w:sz w:val="22"/>
          <w:szCs w:val="22"/>
        </w:rPr>
        <w:t xml:space="preserve"> sheds with straps or tie downs. </w:t>
      </w:r>
    </w:p>
    <w:p w14:paraId="4ED116AA" w14:textId="268239B2"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Secure and Brace</w:t>
      </w:r>
      <w:r w:rsidRPr="00ED1939">
        <w:rPr>
          <w:color w:val="262626" w:themeColor="text1" w:themeTint="D9"/>
          <w:sz w:val="22"/>
          <w:szCs w:val="22"/>
        </w:rPr>
        <w:t xml:space="preserve"> windows and doors, particularly screen doors on decks and porches.</w:t>
      </w:r>
    </w:p>
    <w:p w14:paraId="465F49F4" w14:textId="5D858505"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Stake</w:t>
      </w:r>
      <w:r w:rsidRPr="00ED1939">
        <w:rPr>
          <w:color w:val="262626" w:themeColor="text1" w:themeTint="D9"/>
          <w:sz w:val="22"/>
          <w:szCs w:val="22"/>
        </w:rPr>
        <w:t xml:space="preserve"> and </w:t>
      </w:r>
      <w:r w:rsidRPr="00ED1939">
        <w:rPr>
          <w:i/>
          <w:color w:val="262626" w:themeColor="text1" w:themeTint="D9"/>
          <w:sz w:val="22"/>
          <w:szCs w:val="22"/>
        </w:rPr>
        <w:t>securely</w:t>
      </w:r>
      <w:r w:rsidRPr="00ED1939">
        <w:rPr>
          <w:color w:val="262626" w:themeColor="text1" w:themeTint="D9"/>
          <w:sz w:val="22"/>
          <w:szCs w:val="22"/>
        </w:rPr>
        <w:t xml:space="preserve"> support newly planted trees.</w:t>
      </w:r>
    </w:p>
    <w:p w14:paraId="50A4F972" w14:textId="332F6A21"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Disconnect</w:t>
      </w:r>
      <w:r w:rsidRPr="00ED1939">
        <w:rPr>
          <w:color w:val="262626" w:themeColor="text1" w:themeTint="D9"/>
          <w:sz w:val="22"/>
          <w:szCs w:val="22"/>
        </w:rPr>
        <w:t>, roll up and store hoses, electric cords, clotheslines, and ropes.</w:t>
      </w:r>
    </w:p>
    <w:p w14:paraId="64026227" w14:textId="75E887BE"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Remove</w:t>
      </w:r>
      <w:r w:rsidRPr="00ED1939">
        <w:rPr>
          <w:color w:val="262626" w:themeColor="text1" w:themeTint="D9"/>
          <w:sz w:val="22"/>
          <w:szCs w:val="22"/>
        </w:rPr>
        <w:t xml:space="preserve"> and store pet houses and lead lines.</w:t>
      </w:r>
    </w:p>
    <w:p w14:paraId="4A7C66E8"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 xml:space="preserve">Block </w:t>
      </w:r>
      <w:r w:rsidRPr="00ED1939">
        <w:rPr>
          <w:color w:val="262626" w:themeColor="text1" w:themeTint="D9"/>
          <w:sz w:val="22"/>
          <w:szCs w:val="22"/>
        </w:rPr>
        <w:t xml:space="preserve">possible entrances for wildlife – they will be looking for safety, too. </w:t>
      </w:r>
    </w:p>
    <w:p w14:paraId="2184ABF9"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 xml:space="preserve">Unblock </w:t>
      </w:r>
      <w:r w:rsidRPr="00ED1939">
        <w:rPr>
          <w:color w:val="262626" w:themeColor="text1" w:themeTint="D9"/>
          <w:sz w:val="22"/>
          <w:szCs w:val="22"/>
        </w:rPr>
        <w:t>rain gutters and downspouts.</w:t>
      </w:r>
    </w:p>
    <w:p w14:paraId="79C63330"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Clear</w:t>
      </w:r>
      <w:r w:rsidRPr="00ED1939">
        <w:rPr>
          <w:color w:val="262626" w:themeColor="text1" w:themeTint="D9"/>
          <w:sz w:val="22"/>
          <w:szCs w:val="22"/>
        </w:rPr>
        <w:t xml:space="preserve"> walkways.</w:t>
      </w:r>
    </w:p>
    <w:p w14:paraId="43A6C06F" w14:textId="77777777" w:rsidR="009574C0" w:rsidRPr="00ED1939" w:rsidRDefault="009574C0"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Do not sink</w:t>
      </w:r>
      <w:r w:rsidRPr="00ED1939">
        <w:rPr>
          <w:color w:val="262626" w:themeColor="text1" w:themeTint="D9"/>
          <w:sz w:val="22"/>
          <w:szCs w:val="22"/>
        </w:rPr>
        <w:t xml:space="preserve"> any furniture into a swimming pool; this is an old myth and a very bad idea.</w:t>
      </w:r>
    </w:p>
    <w:p w14:paraId="16C43869" w14:textId="59646A7A" w:rsidR="00DE2545" w:rsidRPr="00ED1939" w:rsidRDefault="00DE2545" w:rsidP="00ED1939">
      <w:pPr>
        <w:pStyle w:val="ListParagraph"/>
        <w:numPr>
          <w:ilvl w:val="0"/>
          <w:numId w:val="22"/>
        </w:numPr>
        <w:spacing w:before="120" w:line="240" w:lineRule="auto"/>
        <w:contextualSpacing w:val="0"/>
        <w:rPr>
          <w:color w:val="262626" w:themeColor="text1" w:themeTint="D9"/>
          <w:sz w:val="22"/>
          <w:szCs w:val="22"/>
        </w:rPr>
      </w:pPr>
      <w:r w:rsidRPr="00ED1939">
        <w:rPr>
          <w:b/>
          <w:color w:val="262626" w:themeColor="text1" w:themeTint="D9"/>
          <w:sz w:val="22"/>
          <w:szCs w:val="22"/>
        </w:rPr>
        <w:t>Call your mother!</w:t>
      </w:r>
    </w:p>
    <w:p w14:paraId="0076A652" w14:textId="77777777" w:rsidR="00DE2545" w:rsidRDefault="00DE2545" w:rsidP="00ED1939">
      <w:pPr>
        <w:spacing w:after="0" w:line="276" w:lineRule="auto"/>
        <w:jc w:val="center"/>
        <w:rPr>
          <w:rStyle w:val="Heading6Char"/>
          <w:b/>
          <w:color w:val="FF5C0B" w:themeColor="accent1"/>
          <w:sz w:val="28"/>
          <w:szCs w:val="28"/>
        </w:rPr>
      </w:pPr>
    </w:p>
    <w:p w14:paraId="695488CF" w14:textId="77777777" w:rsidR="00DE2545" w:rsidRDefault="00DE2545" w:rsidP="00503B68">
      <w:pPr>
        <w:spacing w:after="0" w:line="276" w:lineRule="auto"/>
        <w:jc w:val="right"/>
        <w:rPr>
          <w:rStyle w:val="Heading6Char"/>
          <w:b/>
          <w:color w:val="FF5C0B" w:themeColor="accent1"/>
          <w:sz w:val="28"/>
          <w:szCs w:val="28"/>
        </w:rPr>
      </w:pPr>
    </w:p>
    <w:p w14:paraId="6B116E60" w14:textId="77777777" w:rsidR="00DE2545" w:rsidRPr="00DE2545" w:rsidRDefault="00DE2545" w:rsidP="00ED1939">
      <w:pPr>
        <w:spacing w:after="0" w:line="276" w:lineRule="auto"/>
        <w:jc w:val="center"/>
        <w:rPr>
          <w:rStyle w:val="Heading6Char"/>
          <w:b/>
          <w:color w:val="FF5C0B" w:themeColor="accent1"/>
          <w:sz w:val="28"/>
          <w:szCs w:val="28"/>
        </w:rPr>
        <w:sectPr w:rsidR="00DE2545" w:rsidRPr="00DE2545" w:rsidSect="00DE2545">
          <w:type w:val="continuous"/>
          <w:pgSz w:w="12240" w:h="15840" w:code="1"/>
          <w:pgMar w:top="864" w:right="576" w:bottom="691" w:left="864" w:header="360" w:footer="720" w:gutter="0"/>
          <w:cols w:num="2" w:sep="1" w:space="720"/>
          <w:titlePg/>
          <w:docGrid w:linePitch="360"/>
        </w:sectPr>
      </w:pPr>
    </w:p>
    <w:p w14:paraId="2ADE069E" w14:textId="4BFB3D97" w:rsidR="00503B68" w:rsidRDefault="00503B68" w:rsidP="00503B68">
      <w:pPr>
        <w:spacing w:after="0" w:line="276" w:lineRule="auto"/>
        <w:jc w:val="right"/>
        <w:rPr>
          <w:rStyle w:val="Heading6Char"/>
          <w:b/>
          <w:color w:val="FF5C0B" w:themeColor="accent1"/>
        </w:rPr>
      </w:pPr>
    </w:p>
    <w:p w14:paraId="154C4ACB" w14:textId="7DF719EE" w:rsidR="00503B68" w:rsidRPr="00503B68" w:rsidRDefault="00CD274E" w:rsidP="00503B68">
      <w:pPr>
        <w:spacing w:after="0" w:line="276" w:lineRule="auto"/>
        <w:jc w:val="right"/>
        <w:rPr>
          <w:rStyle w:val="Heading6Char"/>
          <w:i/>
          <w:color w:val="FF5C0B" w:themeColor="accent3"/>
        </w:rPr>
      </w:pPr>
      <w:hyperlink w:anchor="_top" w:history="1">
        <w:r w:rsidR="00503B68" w:rsidRPr="00503B68">
          <w:rPr>
            <w:rStyle w:val="Hyperlink"/>
            <w:rFonts w:asciiTheme="majorHAnsi" w:eastAsiaTheme="majorEastAsia" w:hAnsiTheme="majorHAnsi" w:cstheme="majorBidi"/>
            <w:i/>
            <w:color w:val="FF5C0B" w:themeColor="accent3"/>
          </w:rPr>
          <w:t>Return to Table of Contents</w:t>
        </w:r>
      </w:hyperlink>
      <w:r w:rsidR="00503B68" w:rsidRPr="00503B68">
        <w:rPr>
          <w:rStyle w:val="Heading6Char"/>
          <w:i/>
          <w:color w:val="FF5C0B" w:themeColor="accent3"/>
        </w:rPr>
        <w:t xml:space="preserve"> </w:t>
      </w:r>
    </w:p>
    <w:p w14:paraId="4F551BF8" w14:textId="77777777" w:rsidR="00503B68" w:rsidRPr="00503B68" w:rsidRDefault="00503B68" w:rsidP="00E806DA">
      <w:pPr>
        <w:jc w:val="center"/>
        <w:rPr>
          <w:rStyle w:val="Heading6Char"/>
          <w:i/>
          <w:color w:val="FF5C0B" w:themeColor="accent1"/>
        </w:rPr>
      </w:pPr>
    </w:p>
    <w:sectPr w:rsidR="00503B68" w:rsidRPr="00503B68" w:rsidSect="00496ED5">
      <w:type w:val="continuous"/>
      <w:pgSz w:w="12240" w:h="15840" w:code="1"/>
      <w:pgMar w:top="864" w:right="576" w:bottom="691" w:left="864" w:header="360" w:footer="720"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CF822" w14:textId="77777777" w:rsidR="00CD274E" w:rsidRDefault="00CD274E">
      <w:pPr>
        <w:spacing w:after="0"/>
      </w:pPr>
      <w:r>
        <w:separator/>
      </w:r>
    </w:p>
    <w:p w14:paraId="6F081A86" w14:textId="77777777" w:rsidR="00CD274E" w:rsidRDefault="00CD274E"/>
    <w:p w14:paraId="24EE6F48" w14:textId="77777777" w:rsidR="00CD274E" w:rsidRDefault="00CD274E"/>
  </w:endnote>
  <w:endnote w:type="continuationSeparator" w:id="0">
    <w:p w14:paraId="4AAB02C3" w14:textId="77777777" w:rsidR="00CD274E" w:rsidRDefault="00CD274E">
      <w:pPr>
        <w:spacing w:after="0"/>
      </w:pPr>
      <w:r>
        <w:continuationSeparator/>
      </w:r>
    </w:p>
    <w:p w14:paraId="1D95BE25" w14:textId="77777777" w:rsidR="00CD274E" w:rsidRDefault="00CD274E"/>
    <w:p w14:paraId="14AC59FA" w14:textId="77777777" w:rsidR="00CD274E" w:rsidRDefault="00CD2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62288" w14:textId="77777777" w:rsidR="00CD274E" w:rsidRDefault="00CD274E">
      <w:pPr>
        <w:spacing w:after="0"/>
      </w:pPr>
      <w:r>
        <w:separator/>
      </w:r>
    </w:p>
    <w:p w14:paraId="5DB78EBA" w14:textId="77777777" w:rsidR="00CD274E" w:rsidRDefault="00CD274E"/>
    <w:p w14:paraId="65EB4ECF" w14:textId="77777777" w:rsidR="00CD274E" w:rsidRDefault="00CD274E"/>
  </w:footnote>
  <w:footnote w:type="continuationSeparator" w:id="0">
    <w:p w14:paraId="6F5A1C30" w14:textId="77777777" w:rsidR="00CD274E" w:rsidRDefault="00CD274E">
      <w:pPr>
        <w:spacing w:after="0"/>
      </w:pPr>
      <w:r>
        <w:continuationSeparator/>
      </w:r>
    </w:p>
    <w:p w14:paraId="6EF84F07" w14:textId="77777777" w:rsidR="00CD274E" w:rsidRDefault="00CD274E"/>
    <w:p w14:paraId="46FCA778" w14:textId="77777777" w:rsidR="00CD274E" w:rsidRDefault="00CD27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690229471"/>
      <w:docPartObj>
        <w:docPartGallery w:val="Page Numbers (Top of Page)"/>
        <w:docPartUnique/>
      </w:docPartObj>
    </w:sdtPr>
    <w:sdtEndPr>
      <w:rPr>
        <w:b/>
        <w:bCs/>
        <w:noProof/>
        <w:color w:val="FF5C0B" w:themeColor="accent1"/>
        <w:spacing w:val="0"/>
      </w:rPr>
    </w:sdtEndPr>
    <w:sdtContent>
      <w:p w14:paraId="5A404795" w14:textId="77777777" w:rsidR="00975E29" w:rsidRDefault="00CD274E" w:rsidP="002D2B6F">
        <w:pPr>
          <w:pStyle w:val="Header"/>
          <w:pBdr>
            <w:bottom w:val="single" w:sz="4" w:space="1" w:color="D9D9D9" w:themeColor="background1" w:themeShade="D9"/>
          </w:pBdr>
          <w:rPr>
            <w:b/>
            <w:bCs/>
          </w:rPr>
        </w:pPr>
        <w:sdt>
          <w:sdtPr>
            <w:rPr>
              <w:color w:val="FF0000"/>
              <w:spacing w:val="60"/>
            </w:rPr>
            <w:alias w:val="Title"/>
            <w:tag w:val=""/>
            <w:id w:val="1075400759"/>
            <w:placeholder>
              <w:docPart w:val="354B5737304747959A20BED3D72C27B8"/>
            </w:placeholder>
            <w:dataBinding w:prefixMappings="xmlns:ns0='http://purl.org/dc/elements/1.1/' xmlns:ns1='http://schemas.openxmlformats.org/package/2006/metadata/core-properties' " w:xpath="/ns1:coreProperties[1]/ns0:title[1]" w:storeItemID="{6C3C8BC8-F283-45AE-878A-BAB7291924A1}"/>
            <w:text/>
          </w:sdtPr>
          <w:sdtEndPr/>
          <w:sdtContent>
            <w:r w:rsidR="00975E29">
              <w:rPr>
                <w:color w:val="FF0000"/>
                <w:spacing w:val="60"/>
              </w:rPr>
              <w:t>GreenThumb quarterly Newsletter fall 2015</w:t>
            </w:r>
          </w:sdtContent>
        </w:sdt>
        <w:r w:rsidR="00975E29">
          <w:rPr>
            <w:color w:val="7F7F7F" w:themeColor="background1" w:themeShade="7F"/>
            <w:spacing w:val="60"/>
          </w:rPr>
          <w:t>Page</w:t>
        </w:r>
        <w:r w:rsidR="00975E29">
          <w:t xml:space="preserve"> | </w:t>
        </w:r>
        <w:r w:rsidR="00975E29">
          <w:fldChar w:fldCharType="begin"/>
        </w:r>
        <w:r w:rsidR="00975E29">
          <w:instrText xml:space="preserve"> PAGE   \* MERGEFORMAT </w:instrText>
        </w:r>
        <w:r w:rsidR="00975E29">
          <w:fldChar w:fldCharType="separate"/>
        </w:r>
        <w:r w:rsidR="00975E29" w:rsidRPr="002A6F0D">
          <w:rPr>
            <w:b/>
            <w:bCs/>
            <w:noProof/>
          </w:rPr>
          <w:t>2</w:t>
        </w:r>
        <w:r w:rsidR="00975E29">
          <w:rPr>
            <w:b/>
            <w:bCs/>
            <w:noProof/>
          </w:rPr>
          <w:fldChar w:fldCharType="end"/>
        </w:r>
      </w:p>
    </w:sdtContent>
  </w:sdt>
  <w:p w14:paraId="6F06F42C" w14:textId="77777777" w:rsidR="00975E29" w:rsidRDefault="00975E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707782949"/>
      <w:docPartObj>
        <w:docPartGallery w:val="Page Numbers (Top of Page)"/>
        <w:docPartUnique/>
      </w:docPartObj>
    </w:sdtPr>
    <w:sdtEndPr>
      <w:rPr>
        <w:b/>
        <w:bCs/>
        <w:noProof/>
        <w:color w:val="FF5C0B" w:themeColor="accent1"/>
        <w:spacing w:val="0"/>
      </w:rPr>
    </w:sdtEndPr>
    <w:sdtContent>
      <w:p w14:paraId="2F8AA6BE" w14:textId="77BE9CA9" w:rsidR="00975E29" w:rsidRDefault="00975E29">
        <w:pPr>
          <w:pStyle w:val="Header"/>
          <w:pBdr>
            <w:bottom w:val="single" w:sz="4" w:space="1" w:color="D9D9D9" w:themeColor="background1" w:themeShade="D9"/>
          </w:pBdr>
          <w:jc w:val="right"/>
          <w:rPr>
            <w:b/>
            <w:bCs/>
          </w:rPr>
        </w:pPr>
        <w:r w:rsidRPr="008C079E">
          <w:rPr>
            <w:color w:val="FF0000"/>
            <w:spacing w:val="60"/>
            <w:sz w:val="20"/>
            <w:szCs w:val="20"/>
          </w:rPr>
          <w:t>GreenThumb quarterly Newsletter</w:t>
        </w:r>
        <w:r>
          <w:rPr>
            <w:color w:val="FF0000"/>
            <w:spacing w:val="60"/>
          </w:rPr>
          <w:t xml:space="preserve"> July/aug/sept 2016              </w:t>
        </w:r>
        <w:r>
          <w:rPr>
            <w:color w:val="7F7F7F" w:themeColor="background1" w:themeShade="7F"/>
            <w:spacing w:val="60"/>
          </w:rPr>
          <w:t>Page</w:t>
        </w:r>
        <w:r>
          <w:t xml:space="preserve"> | </w:t>
        </w:r>
        <w:r>
          <w:fldChar w:fldCharType="begin"/>
        </w:r>
        <w:r>
          <w:instrText xml:space="preserve"> PAGE   \* MERGEFORMAT </w:instrText>
        </w:r>
        <w:r>
          <w:fldChar w:fldCharType="separate"/>
        </w:r>
        <w:r w:rsidR="005876D5" w:rsidRPr="005876D5">
          <w:rPr>
            <w:b/>
            <w:bCs/>
            <w:noProof/>
          </w:rPr>
          <w:t>9</w:t>
        </w:r>
        <w:r>
          <w:rPr>
            <w:b/>
            <w:bCs/>
            <w:noProof/>
          </w:rPr>
          <w:fldChar w:fldCharType="end"/>
        </w:r>
      </w:p>
    </w:sdtContent>
  </w:sdt>
  <w:p w14:paraId="752B8B48" w14:textId="77777777" w:rsidR="00975E29" w:rsidRDefault="00975E29">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7672955"/>
      <w:docPartObj>
        <w:docPartGallery w:val="Page Numbers (Top of Page)"/>
        <w:docPartUnique/>
      </w:docPartObj>
    </w:sdtPr>
    <w:sdtEndPr>
      <w:rPr>
        <w:noProof/>
      </w:rPr>
    </w:sdtEndPr>
    <w:sdtContent>
      <w:p w14:paraId="5184E308" w14:textId="7EE51314" w:rsidR="00975E29" w:rsidRDefault="00975E29">
        <w:pPr>
          <w:pStyle w:val="Header"/>
          <w:jc w:val="right"/>
        </w:pPr>
        <w:r>
          <w:rPr>
            <w:noProof/>
          </w:rPr>
          <w:drawing>
            <wp:anchor distT="0" distB="0" distL="114300" distR="114300" simplePos="0" relativeHeight="251658240" behindDoc="1" locked="0" layoutInCell="1" allowOverlap="1" wp14:anchorId="1D99191F" wp14:editId="2D06351E">
              <wp:simplePos x="0" y="0"/>
              <wp:positionH relativeFrom="column">
                <wp:posOffset>-394970</wp:posOffset>
              </wp:positionH>
              <wp:positionV relativeFrom="paragraph">
                <wp:posOffset>148590</wp:posOffset>
              </wp:positionV>
              <wp:extent cx="7388860" cy="3755390"/>
              <wp:effectExtent l="0" t="0" r="2540" b="0"/>
              <wp:wrapTight wrapText="bothSides">
                <wp:wrapPolygon edited="0">
                  <wp:start x="0" y="0"/>
                  <wp:lineTo x="0" y="21366"/>
                  <wp:lineTo x="21552" y="21366"/>
                  <wp:lineTo x="215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8860" cy="375539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876D5">
          <w:rPr>
            <w:noProof/>
          </w:rPr>
          <w:t>1</w:t>
        </w:r>
        <w:r>
          <w:rPr>
            <w:noProof/>
          </w:rPr>
          <w:fldChar w:fldCharType="end"/>
        </w:r>
      </w:p>
    </w:sdtContent>
  </w:sdt>
  <w:p w14:paraId="4639E68C" w14:textId="17863EF9" w:rsidR="00975E29" w:rsidRDefault="00975E29" w:rsidP="00F05D3E">
    <w:pPr>
      <w:pStyle w:val="NoSpacing"/>
      <w:numPr>
        <w:ilvl w:val="0"/>
        <w:numId w:val="8"/>
      </w:numPr>
    </w:pPr>
    <w:r>
      <w:t xml:space="preserve">Table of Contents: To go directly to a page, scroll over subject line, hold down the Ctrl key and click the mouse or press “Enter.” </w:t>
    </w:r>
  </w:p>
  <w:p w14:paraId="72068D42" w14:textId="6D862DF5" w:rsidR="00975E29" w:rsidRDefault="00975E29" w:rsidP="00F05D3E">
    <w:pPr>
      <w:pStyle w:val="NoSpacing"/>
      <w:numPr>
        <w:ilvl w:val="0"/>
        <w:numId w:val="8"/>
      </w:numPr>
    </w:pPr>
    <w:r>
      <w:t xml:space="preserve">To return to the Table of Contents: scroll over </w:t>
    </w:r>
    <w:r w:rsidRPr="00470689">
      <w:rPr>
        <w:u w:val="single"/>
      </w:rPr>
      <w:t>Return to “Table of Contents</w:t>
    </w:r>
    <w:r>
      <w:t>” and click the mouse or press “Enter.”</w:t>
    </w:r>
  </w:p>
  <w:p w14:paraId="7DDAA5F7" w14:textId="004689A2" w:rsidR="00975E29" w:rsidRDefault="00975E29" w:rsidP="00F05D3E">
    <w:pPr>
      <w:pStyle w:val="NoSpacing"/>
      <w:numPr>
        <w:ilvl w:val="0"/>
        <w:numId w:val="8"/>
      </w:numPr>
    </w:pPr>
    <w:r>
      <w:t>If a link to a website link will not work for you, copy and paste it into your browser.</w:t>
    </w:r>
  </w:p>
  <w:p w14:paraId="72524157" w14:textId="42FBBD8A" w:rsidR="00975E29" w:rsidRDefault="00975E29" w:rsidP="00470689">
    <w:pPr>
      <w:pStyle w:val="NoSpacing"/>
      <w:ind w:left="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369419160"/>
      <w:docPartObj>
        <w:docPartGallery w:val="Page Numbers (Top of Page)"/>
        <w:docPartUnique/>
      </w:docPartObj>
    </w:sdtPr>
    <w:sdtEndPr>
      <w:rPr>
        <w:b/>
        <w:bCs/>
        <w:noProof/>
        <w:color w:val="FF5C0B" w:themeColor="accent1"/>
        <w:spacing w:val="0"/>
      </w:rPr>
    </w:sdtEndPr>
    <w:sdtContent>
      <w:p w14:paraId="67A58907" w14:textId="64F85485" w:rsidR="00975E29" w:rsidRDefault="00975E29">
        <w:pPr>
          <w:pStyle w:val="Header"/>
          <w:pBdr>
            <w:bottom w:val="single" w:sz="4" w:space="1" w:color="D9D9D9" w:themeColor="background1" w:themeShade="D9"/>
          </w:pBdr>
          <w:jc w:val="right"/>
          <w:rPr>
            <w:b/>
            <w:bCs/>
          </w:rPr>
        </w:pPr>
        <w:r w:rsidRPr="002D2B6F">
          <w:rPr>
            <w:color w:val="FF0000"/>
            <w:spacing w:val="60"/>
          </w:rPr>
          <w:t>GreenThumb quarterly Newsletter</w:t>
        </w:r>
        <w:r>
          <w:rPr>
            <w:color w:val="FF0000"/>
            <w:spacing w:val="60"/>
          </w:rPr>
          <w:t xml:space="preserve"> july/aug/sept   2016           </w:t>
        </w:r>
        <w:r>
          <w:rPr>
            <w:color w:val="7F7F7F" w:themeColor="background1" w:themeShade="7F"/>
            <w:spacing w:val="60"/>
          </w:rPr>
          <w:t>Page</w:t>
        </w:r>
        <w:r>
          <w:t xml:space="preserve"> | </w:t>
        </w:r>
        <w:r>
          <w:fldChar w:fldCharType="begin"/>
        </w:r>
        <w:r>
          <w:instrText xml:space="preserve"> PAGE   \* MERGEFORMAT </w:instrText>
        </w:r>
        <w:r>
          <w:fldChar w:fldCharType="separate"/>
        </w:r>
        <w:r w:rsidR="005876D5" w:rsidRPr="005876D5">
          <w:rPr>
            <w:b/>
            <w:bCs/>
            <w:noProof/>
          </w:rPr>
          <w:t>8</w:t>
        </w:r>
        <w:r>
          <w:rPr>
            <w:b/>
            <w:bCs/>
            <w:noProof/>
          </w:rPr>
          <w:fldChar w:fldCharType="end"/>
        </w:r>
      </w:p>
    </w:sdtContent>
  </w:sdt>
  <w:p w14:paraId="5486AFF4" w14:textId="77777777" w:rsidR="00975E29" w:rsidRDefault="00975E29">
    <w:pPr>
      <w:pStyle w:val="NoSpacing"/>
    </w:pPr>
  </w:p>
  <w:p w14:paraId="258C914C" w14:textId="77777777" w:rsidR="00975E29" w:rsidRDefault="00975E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2" w15:restartNumberingAfterBreak="0">
    <w:nsid w:val="05292862"/>
    <w:multiLevelType w:val="hybridMultilevel"/>
    <w:tmpl w:val="D678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B1E71"/>
    <w:multiLevelType w:val="hybridMultilevel"/>
    <w:tmpl w:val="211CA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202746"/>
    <w:multiLevelType w:val="hybridMultilevel"/>
    <w:tmpl w:val="DFE8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22952"/>
    <w:multiLevelType w:val="hybridMultilevel"/>
    <w:tmpl w:val="EE945E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8D4EB6"/>
    <w:multiLevelType w:val="hybridMultilevel"/>
    <w:tmpl w:val="31FE4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5776D"/>
    <w:multiLevelType w:val="hybridMultilevel"/>
    <w:tmpl w:val="B6FC5F7A"/>
    <w:lvl w:ilvl="0" w:tplc="5288A3A8">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93521E"/>
    <w:multiLevelType w:val="hybridMultilevel"/>
    <w:tmpl w:val="05BA0D7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0" w15:restartNumberingAfterBreak="0">
    <w:nsid w:val="3FD21AC3"/>
    <w:multiLevelType w:val="hybridMultilevel"/>
    <w:tmpl w:val="E160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95043"/>
    <w:multiLevelType w:val="hybridMultilevel"/>
    <w:tmpl w:val="B6E624FA"/>
    <w:lvl w:ilvl="0" w:tplc="E65862B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F86652"/>
    <w:multiLevelType w:val="hybridMultilevel"/>
    <w:tmpl w:val="42984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32157"/>
    <w:multiLevelType w:val="hybridMultilevel"/>
    <w:tmpl w:val="8B6C3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F470B9B"/>
    <w:multiLevelType w:val="hybridMultilevel"/>
    <w:tmpl w:val="EB361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047BEF"/>
    <w:multiLevelType w:val="hybridMultilevel"/>
    <w:tmpl w:val="2D1C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3C73AA"/>
    <w:multiLevelType w:val="hybridMultilevel"/>
    <w:tmpl w:val="0ECCF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A855F0"/>
    <w:multiLevelType w:val="hybridMultilevel"/>
    <w:tmpl w:val="38BAB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261A88"/>
    <w:multiLevelType w:val="hybridMultilevel"/>
    <w:tmpl w:val="07406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12C6A09"/>
    <w:multiLevelType w:val="hybridMultilevel"/>
    <w:tmpl w:val="7576C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3F09B6"/>
    <w:multiLevelType w:val="hybridMultilevel"/>
    <w:tmpl w:val="990C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E2A01"/>
    <w:multiLevelType w:val="hybridMultilevel"/>
    <w:tmpl w:val="378C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827BE4"/>
    <w:multiLevelType w:val="hybridMultilevel"/>
    <w:tmpl w:val="7C986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17"/>
  </w:num>
  <w:num w:numId="5">
    <w:abstractNumId w:val="9"/>
  </w:num>
  <w:num w:numId="6">
    <w:abstractNumId w:val="16"/>
  </w:num>
  <w:num w:numId="7">
    <w:abstractNumId w:val="8"/>
  </w:num>
  <w:num w:numId="8">
    <w:abstractNumId w:val="10"/>
  </w:num>
  <w:num w:numId="9">
    <w:abstractNumId w:val="18"/>
  </w:num>
  <w:num w:numId="10">
    <w:abstractNumId w:val="3"/>
  </w:num>
  <w:num w:numId="11">
    <w:abstractNumId w:val="15"/>
  </w:num>
  <w:num w:numId="12">
    <w:abstractNumId w:val="19"/>
  </w:num>
  <w:num w:numId="13">
    <w:abstractNumId w:val="2"/>
  </w:num>
  <w:num w:numId="14">
    <w:abstractNumId w:val="14"/>
  </w:num>
  <w:num w:numId="15">
    <w:abstractNumId w:val="22"/>
  </w:num>
  <w:num w:numId="16">
    <w:abstractNumId w:val="5"/>
  </w:num>
  <w:num w:numId="17">
    <w:abstractNumId w:val="12"/>
  </w:num>
  <w:num w:numId="18">
    <w:abstractNumId w:val="7"/>
  </w:num>
  <w:num w:numId="19">
    <w:abstractNumId w:val="6"/>
  </w:num>
  <w:num w:numId="20">
    <w:abstractNumId w:val="11"/>
  </w:num>
  <w:num w:numId="21">
    <w:abstractNumId w:val="20"/>
  </w:num>
  <w:num w:numId="22">
    <w:abstractNumId w:val="21"/>
  </w:num>
  <w:num w:numId="23">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ttachedTemplate r:id="rId1"/>
  <w:revisionView w:inkAnnotations="0"/>
  <w:defaultTabStop w:val="720"/>
  <w:consecutiveHyphenLimit w:val="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79C"/>
    <w:rsid w:val="00000A15"/>
    <w:rsid w:val="00000DC1"/>
    <w:rsid w:val="00001452"/>
    <w:rsid w:val="00001607"/>
    <w:rsid w:val="000029CB"/>
    <w:rsid w:val="00004EFD"/>
    <w:rsid w:val="0001016E"/>
    <w:rsid w:val="0001065E"/>
    <w:rsid w:val="0001295A"/>
    <w:rsid w:val="00012C19"/>
    <w:rsid w:val="000134F1"/>
    <w:rsid w:val="00013E28"/>
    <w:rsid w:val="000143BC"/>
    <w:rsid w:val="00015B7F"/>
    <w:rsid w:val="00016DED"/>
    <w:rsid w:val="00017B1F"/>
    <w:rsid w:val="0002167C"/>
    <w:rsid w:val="00022CF2"/>
    <w:rsid w:val="00022E10"/>
    <w:rsid w:val="00022F0E"/>
    <w:rsid w:val="00023396"/>
    <w:rsid w:val="000237B7"/>
    <w:rsid w:val="00025555"/>
    <w:rsid w:val="00027E78"/>
    <w:rsid w:val="00027F1F"/>
    <w:rsid w:val="00030D6B"/>
    <w:rsid w:val="000314C9"/>
    <w:rsid w:val="00032108"/>
    <w:rsid w:val="00033475"/>
    <w:rsid w:val="00034540"/>
    <w:rsid w:val="000345C1"/>
    <w:rsid w:val="00036143"/>
    <w:rsid w:val="0003656D"/>
    <w:rsid w:val="00037628"/>
    <w:rsid w:val="00040BC1"/>
    <w:rsid w:val="00042B4A"/>
    <w:rsid w:val="00043F40"/>
    <w:rsid w:val="00046836"/>
    <w:rsid w:val="00047E32"/>
    <w:rsid w:val="00050336"/>
    <w:rsid w:val="00050D21"/>
    <w:rsid w:val="00052475"/>
    <w:rsid w:val="00052856"/>
    <w:rsid w:val="00054911"/>
    <w:rsid w:val="00054C57"/>
    <w:rsid w:val="00054CD7"/>
    <w:rsid w:val="00055F6F"/>
    <w:rsid w:val="0005745E"/>
    <w:rsid w:val="000610E5"/>
    <w:rsid w:val="00062DFE"/>
    <w:rsid w:val="000635C0"/>
    <w:rsid w:val="00064234"/>
    <w:rsid w:val="00065912"/>
    <w:rsid w:val="000703CB"/>
    <w:rsid w:val="000738E3"/>
    <w:rsid w:val="00074512"/>
    <w:rsid w:val="000756ED"/>
    <w:rsid w:val="00075743"/>
    <w:rsid w:val="00075A65"/>
    <w:rsid w:val="00075BEA"/>
    <w:rsid w:val="00080292"/>
    <w:rsid w:val="00080518"/>
    <w:rsid w:val="000854A9"/>
    <w:rsid w:val="000857EB"/>
    <w:rsid w:val="00087899"/>
    <w:rsid w:val="00091612"/>
    <w:rsid w:val="000927B7"/>
    <w:rsid w:val="00093737"/>
    <w:rsid w:val="00093932"/>
    <w:rsid w:val="000949C3"/>
    <w:rsid w:val="00095058"/>
    <w:rsid w:val="00096F7F"/>
    <w:rsid w:val="00097A8D"/>
    <w:rsid w:val="000A30BE"/>
    <w:rsid w:val="000A35D6"/>
    <w:rsid w:val="000A63CF"/>
    <w:rsid w:val="000A666F"/>
    <w:rsid w:val="000A75D8"/>
    <w:rsid w:val="000A7950"/>
    <w:rsid w:val="000B15ED"/>
    <w:rsid w:val="000B17B6"/>
    <w:rsid w:val="000B2961"/>
    <w:rsid w:val="000B50E9"/>
    <w:rsid w:val="000B5149"/>
    <w:rsid w:val="000C0548"/>
    <w:rsid w:val="000C09E9"/>
    <w:rsid w:val="000C0F8A"/>
    <w:rsid w:val="000C19E0"/>
    <w:rsid w:val="000C30D7"/>
    <w:rsid w:val="000C3A19"/>
    <w:rsid w:val="000C3E7D"/>
    <w:rsid w:val="000C5250"/>
    <w:rsid w:val="000D017A"/>
    <w:rsid w:val="000D1DD0"/>
    <w:rsid w:val="000D1F88"/>
    <w:rsid w:val="000D282D"/>
    <w:rsid w:val="000D3D20"/>
    <w:rsid w:val="000D423C"/>
    <w:rsid w:val="000D5A71"/>
    <w:rsid w:val="000D7889"/>
    <w:rsid w:val="000D7E3E"/>
    <w:rsid w:val="000E12E2"/>
    <w:rsid w:val="000E3153"/>
    <w:rsid w:val="000E31B4"/>
    <w:rsid w:val="000E4AD4"/>
    <w:rsid w:val="000E5405"/>
    <w:rsid w:val="000E5D2A"/>
    <w:rsid w:val="000E6A84"/>
    <w:rsid w:val="000E773F"/>
    <w:rsid w:val="000F1547"/>
    <w:rsid w:val="000F1A79"/>
    <w:rsid w:val="000F1DB9"/>
    <w:rsid w:val="000F2EEA"/>
    <w:rsid w:val="000F312C"/>
    <w:rsid w:val="000F4A9E"/>
    <w:rsid w:val="000F5CE4"/>
    <w:rsid w:val="000F6855"/>
    <w:rsid w:val="000F7A3B"/>
    <w:rsid w:val="00102F05"/>
    <w:rsid w:val="00103EA5"/>
    <w:rsid w:val="00105F59"/>
    <w:rsid w:val="0010606D"/>
    <w:rsid w:val="001064D4"/>
    <w:rsid w:val="00110921"/>
    <w:rsid w:val="00111B28"/>
    <w:rsid w:val="00111BA5"/>
    <w:rsid w:val="00113748"/>
    <w:rsid w:val="00116295"/>
    <w:rsid w:val="00117276"/>
    <w:rsid w:val="0011732B"/>
    <w:rsid w:val="001204DB"/>
    <w:rsid w:val="0012112B"/>
    <w:rsid w:val="00122AFE"/>
    <w:rsid w:val="001235AF"/>
    <w:rsid w:val="001246C3"/>
    <w:rsid w:val="00125A4A"/>
    <w:rsid w:val="00125B30"/>
    <w:rsid w:val="001279CB"/>
    <w:rsid w:val="001308E2"/>
    <w:rsid w:val="001356F6"/>
    <w:rsid w:val="00135B85"/>
    <w:rsid w:val="00136144"/>
    <w:rsid w:val="0013680A"/>
    <w:rsid w:val="00137165"/>
    <w:rsid w:val="0014158A"/>
    <w:rsid w:val="0014173E"/>
    <w:rsid w:val="0014475F"/>
    <w:rsid w:val="00144CCF"/>
    <w:rsid w:val="001469EE"/>
    <w:rsid w:val="001506F8"/>
    <w:rsid w:val="00152FF9"/>
    <w:rsid w:val="00154B01"/>
    <w:rsid w:val="00163EE3"/>
    <w:rsid w:val="00172290"/>
    <w:rsid w:val="001726E6"/>
    <w:rsid w:val="001736BB"/>
    <w:rsid w:val="001742A6"/>
    <w:rsid w:val="00174C12"/>
    <w:rsid w:val="0017651F"/>
    <w:rsid w:val="00176705"/>
    <w:rsid w:val="0017705F"/>
    <w:rsid w:val="001771CE"/>
    <w:rsid w:val="0018335E"/>
    <w:rsid w:val="001837D8"/>
    <w:rsid w:val="00184252"/>
    <w:rsid w:val="001843B1"/>
    <w:rsid w:val="001858E6"/>
    <w:rsid w:val="001862F1"/>
    <w:rsid w:val="001900DD"/>
    <w:rsid w:val="00192BDC"/>
    <w:rsid w:val="00194E9E"/>
    <w:rsid w:val="001A2832"/>
    <w:rsid w:val="001A390E"/>
    <w:rsid w:val="001A5964"/>
    <w:rsid w:val="001A60DA"/>
    <w:rsid w:val="001A75F9"/>
    <w:rsid w:val="001B019F"/>
    <w:rsid w:val="001B077A"/>
    <w:rsid w:val="001B2C3C"/>
    <w:rsid w:val="001B578A"/>
    <w:rsid w:val="001B5D18"/>
    <w:rsid w:val="001B65E4"/>
    <w:rsid w:val="001B6C9F"/>
    <w:rsid w:val="001B72CD"/>
    <w:rsid w:val="001C00EB"/>
    <w:rsid w:val="001C1253"/>
    <w:rsid w:val="001C1778"/>
    <w:rsid w:val="001C1B09"/>
    <w:rsid w:val="001C2C0E"/>
    <w:rsid w:val="001C2CE3"/>
    <w:rsid w:val="001C4E76"/>
    <w:rsid w:val="001C6EDD"/>
    <w:rsid w:val="001C71E3"/>
    <w:rsid w:val="001D0D00"/>
    <w:rsid w:val="001D2556"/>
    <w:rsid w:val="001D3D15"/>
    <w:rsid w:val="001D40AE"/>
    <w:rsid w:val="001D6223"/>
    <w:rsid w:val="001D68B7"/>
    <w:rsid w:val="001D6B08"/>
    <w:rsid w:val="001D6B60"/>
    <w:rsid w:val="001D6BDD"/>
    <w:rsid w:val="001E10CF"/>
    <w:rsid w:val="001E5EC4"/>
    <w:rsid w:val="001E6AF1"/>
    <w:rsid w:val="001E7A0D"/>
    <w:rsid w:val="001F0D34"/>
    <w:rsid w:val="001F170D"/>
    <w:rsid w:val="001F1C56"/>
    <w:rsid w:val="001F5867"/>
    <w:rsid w:val="001F61AF"/>
    <w:rsid w:val="001F779B"/>
    <w:rsid w:val="00203E46"/>
    <w:rsid w:val="002046A6"/>
    <w:rsid w:val="00204F98"/>
    <w:rsid w:val="002053F2"/>
    <w:rsid w:val="00206488"/>
    <w:rsid w:val="00210FA4"/>
    <w:rsid w:val="00213C96"/>
    <w:rsid w:val="002142AA"/>
    <w:rsid w:val="00217A31"/>
    <w:rsid w:val="00221606"/>
    <w:rsid w:val="00222B90"/>
    <w:rsid w:val="0022365F"/>
    <w:rsid w:val="00224FD8"/>
    <w:rsid w:val="0022540F"/>
    <w:rsid w:val="0022622B"/>
    <w:rsid w:val="00226CA9"/>
    <w:rsid w:val="00227D48"/>
    <w:rsid w:val="00227F81"/>
    <w:rsid w:val="0023125A"/>
    <w:rsid w:val="002331F2"/>
    <w:rsid w:val="0023382E"/>
    <w:rsid w:val="00237502"/>
    <w:rsid w:val="00237F3E"/>
    <w:rsid w:val="00242DA7"/>
    <w:rsid w:val="0024311F"/>
    <w:rsid w:val="00244323"/>
    <w:rsid w:val="00244919"/>
    <w:rsid w:val="00247947"/>
    <w:rsid w:val="00250053"/>
    <w:rsid w:val="002500A1"/>
    <w:rsid w:val="0025379E"/>
    <w:rsid w:val="002557D7"/>
    <w:rsid w:val="00255C09"/>
    <w:rsid w:val="00255E4F"/>
    <w:rsid w:val="002578FC"/>
    <w:rsid w:val="002606C0"/>
    <w:rsid w:val="00260AA7"/>
    <w:rsid w:val="00260CF9"/>
    <w:rsid w:val="0026270D"/>
    <w:rsid w:val="002631FD"/>
    <w:rsid w:val="002710E0"/>
    <w:rsid w:val="00274CC4"/>
    <w:rsid w:val="00274FFB"/>
    <w:rsid w:val="00275840"/>
    <w:rsid w:val="0028076B"/>
    <w:rsid w:val="002816A3"/>
    <w:rsid w:val="00281CBA"/>
    <w:rsid w:val="00281E5D"/>
    <w:rsid w:val="00284FC3"/>
    <w:rsid w:val="00292FB8"/>
    <w:rsid w:val="002930FD"/>
    <w:rsid w:val="002A38A7"/>
    <w:rsid w:val="002A48DE"/>
    <w:rsid w:val="002A6F0D"/>
    <w:rsid w:val="002A742C"/>
    <w:rsid w:val="002B1600"/>
    <w:rsid w:val="002B34B7"/>
    <w:rsid w:val="002B60CC"/>
    <w:rsid w:val="002B6ECE"/>
    <w:rsid w:val="002B6F62"/>
    <w:rsid w:val="002B7BA6"/>
    <w:rsid w:val="002C02CC"/>
    <w:rsid w:val="002C037E"/>
    <w:rsid w:val="002C0388"/>
    <w:rsid w:val="002C4ABC"/>
    <w:rsid w:val="002C6A56"/>
    <w:rsid w:val="002D03A7"/>
    <w:rsid w:val="002D2B6F"/>
    <w:rsid w:val="002E00ED"/>
    <w:rsid w:val="002E20EF"/>
    <w:rsid w:val="002E3CBF"/>
    <w:rsid w:val="002E7324"/>
    <w:rsid w:val="002E7A98"/>
    <w:rsid w:val="002F1F20"/>
    <w:rsid w:val="002F475D"/>
    <w:rsid w:val="002F4FDF"/>
    <w:rsid w:val="002F5629"/>
    <w:rsid w:val="002F631C"/>
    <w:rsid w:val="002F7DE1"/>
    <w:rsid w:val="0030138C"/>
    <w:rsid w:val="00301681"/>
    <w:rsid w:val="0030267D"/>
    <w:rsid w:val="0030435D"/>
    <w:rsid w:val="003046DF"/>
    <w:rsid w:val="00304AAE"/>
    <w:rsid w:val="00305602"/>
    <w:rsid w:val="00305CC0"/>
    <w:rsid w:val="00307DB9"/>
    <w:rsid w:val="00314019"/>
    <w:rsid w:val="00315A4A"/>
    <w:rsid w:val="003161AB"/>
    <w:rsid w:val="0031623E"/>
    <w:rsid w:val="00320E36"/>
    <w:rsid w:val="003227D9"/>
    <w:rsid w:val="00323383"/>
    <w:rsid w:val="003242E0"/>
    <w:rsid w:val="003279D7"/>
    <w:rsid w:val="0033014A"/>
    <w:rsid w:val="0033162A"/>
    <w:rsid w:val="00333276"/>
    <w:rsid w:val="003343F5"/>
    <w:rsid w:val="00334B75"/>
    <w:rsid w:val="00334F88"/>
    <w:rsid w:val="003352A7"/>
    <w:rsid w:val="00336863"/>
    <w:rsid w:val="00337BAB"/>
    <w:rsid w:val="00342A0A"/>
    <w:rsid w:val="00343812"/>
    <w:rsid w:val="00344DBC"/>
    <w:rsid w:val="003453E7"/>
    <w:rsid w:val="00346333"/>
    <w:rsid w:val="0035264F"/>
    <w:rsid w:val="003537D8"/>
    <w:rsid w:val="00355A8D"/>
    <w:rsid w:val="00357A74"/>
    <w:rsid w:val="00361821"/>
    <w:rsid w:val="00362405"/>
    <w:rsid w:val="00362FCA"/>
    <w:rsid w:val="00372A4B"/>
    <w:rsid w:val="00372D1C"/>
    <w:rsid w:val="0037478D"/>
    <w:rsid w:val="003760DB"/>
    <w:rsid w:val="00376F8A"/>
    <w:rsid w:val="003815B0"/>
    <w:rsid w:val="003850EF"/>
    <w:rsid w:val="00387378"/>
    <w:rsid w:val="00391CD3"/>
    <w:rsid w:val="0039258D"/>
    <w:rsid w:val="00393CFE"/>
    <w:rsid w:val="00394715"/>
    <w:rsid w:val="00394CCD"/>
    <w:rsid w:val="00394EFC"/>
    <w:rsid w:val="00395115"/>
    <w:rsid w:val="00395555"/>
    <w:rsid w:val="00395BF6"/>
    <w:rsid w:val="00396040"/>
    <w:rsid w:val="003966EE"/>
    <w:rsid w:val="00396B77"/>
    <w:rsid w:val="00397557"/>
    <w:rsid w:val="00397DB8"/>
    <w:rsid w:val="003A17C2"/>
    <w:rsid w:val="003A23C7"/>
    <w:rsid w:val="003A3A19"/>
    <w:rsid w:val="003A4DCE"/>
    <w:rsid w:val="003A5859"/>
    <w:rsid w:val="003A5CC5"/>
    <w:rsid w:val="003B0F42"/>
    <w:rsid w:val="003B176F"/>
    <w:rsid w:val="003B564E"/>
    <w:rsid w:val="003B6C73"/>
    <w:rsid w:val="003B7FF5"/>
    <w:rsid w:val="003C0953"/>
    <w:rsid w:val="003C0EA3"/>
    <w:rsid w:val="003C218F"/>
    <w:rsid w:val="003C322E"/>
    <w:rsid w:val="003C7C53"/>
    <w:rsid w:val="003D00D2"/>
    <w:rsid w:val="003D17B8"/>
    <w:rsid w:val="003D32B6"/>
    <w:rsid w:val="003D3439"/>
    <w:rsid w:val="003D4808"/>
    <w:rsid w:val="003D5087"/>
    <w:rsid w:val="003D59DB"/>
    <w:rsid w:val="003D6C62"/>
    <w:rsid w:val="003D6F85"/>
    <w:rsid w:val="003E2295"/>
    <w:rsid w:val="003E631E"/>
    <w:rsid w:val="003E66A6"/>
    <w:rsid w:val="003F069F"/>
    <w:rsid w:val="003F2760"/>
    <w:rsid w:val="003F3479"/>
    <w:rsid w:val="003F4C8A"/>
    <w:rsid w:val="003F75EF"/>
    <w:rsid w:val="003F7868"/>
    <w:rsid w:val="00403211"/>
    <w:rsid w:val="004032B1"/>
    <w:rsid w:val="004037D6"/>
    <w:rsid w:val="0040645A"/>
    <w:rsid w:val="004069A2"/>
    <w:rsid w:val="00407C16"/>
    <w:rsid w:val="00413D50"/>
    <w:rsid w:val="00415708"/>
    <w:rsid w:val="0041633C"/>
    <w:rsid w:val="00416793"/>
    <w:rsid w:val="00416840"/>
    <w:rsid w:val="0041688A"/>
    <w:rsid w:val="00417311"/>
    <w:rsid w:val="00420FB3"/>
    <w:rsid w:val="004220EB"/>
    <w:rsid w:val="0042230A"/>
    <w:rsid w:val="004223D0"/>
    <w:rsid w:val="00431481"/>
    <w:rsid w:val="004316B6"/>
    <w:rsid w:val="004325B3"/>
    <w:rsid w:val="004328AD"/>
    <w:rsid w:val="00432935"/>
    <w:rsid w:val="00432E3C"/>
    <w:rsid w:val="00433125"/>
    <w:rsid w:val="00434EF7"/>
    <w:rsid w:val="00436717"/>
    <w:rsid w:val="00436722"/>
    <w:rsid w:val="00437E9F"/>
    <w:rsid w:val="004400CB"/>
    <w:rsid w:val="00440DB2"/>
    <w:rsid w:val="00441B3C"/>
    <w:rsid w:val="00442E85"/>
    <w:rsid w:val="00443363"/>
    <w:rsid w:val="0044407C"/>
    <w:rsid w:val="00446084"/>
    <w:rsid w:val="004461F6"/>
    <w:rsid w:val="00447471"/>
    <w:rsid w:val="0045246E"/>
    <w:rsid w:val="00452AF3"/>
    <w:rsid w:val="00454D5B"/>
    <w:rsid w:val="004613D7"/>
    <w:rsid w:val="0046156B"/>
    <w:rsid w:val="00466675"/>
    <w:rsid w:val="00470689"/>
    <w:rsid w:val="004707B8"/>
    <w:rsid w:val="00471F92"/>
    <w:rsid w:val="00472421"/>
    <w:rsid w:val="00472D3B"/>
    <w:rsid w:val="00472FC5"/>
    <w:rsid w:val="00473784"/>
    <w:rsid w:val="00474956"/>
    <w:rsid w:val="00481E64"/>
    <w:rsid w:val="004820BE"/>
    <w:rsid w:val="0048461F"/>
    <w:rsid w:val="004861C3"/>
    <w:rsid w:val="00490A3A"/>
    <w:rsid w:val="004920AB"/>
    <w:rsid w:val="00492C94"/>
    <w:rsid w:val="00492F94"/>
    <w:rsid w:val="00495B8D"/>
    <w:rsid w:val="00496ED5"/>
    <w:rsid w:val="00497F51"/>
    <w:rsid w:val="004A1D3D"/>
    <w:rsid w:val="004A200E"/>
    <w:rsid w:val="004A239B"/>
    <w:rsid w:val="004A3DC3"/>
    <w:rsid w:val="004A423E"/>
    <w:rsid w:val="004A486E"/>
    <w:rsid w:val="004A6097"/>
    <w:rsid w:val="004B029A"/>
    <w:rsid w:val="004B08FD"/>
    <w:rsid w:val="004B1C8A"/>
    <w:rsid w:val="004B3CD2"/>
    <w:rsid w:val="004B64FF"/>
    <w:rsid w:val="004B669D"/>
    <w:rsid w:val="004B676E"/>
    <w:rsid w:val="004B696C"/>
    <w:rsid w:val="004B6DFA"/>
    <w:rsid w:val="004C6396"/>
    <w:rsid w:val="004D1906"/>
    <w:rsid w:val="004D1BBF"/>
    <w:rsid w:val="004D2B77"/>
    <w:rsid w:val="004D60D7"/>
    <w:rsid w:val="004D71EF"/>
    <w:rsid w:val="004D79D1"/>
    <w:rsid w:val="004E087A"/>
    <w:rsid w:val="004E0AA4"/>
    <w:rsid w:val="004E23AD"/>
    <w:rsid w:val="004E337F"/>
    <w:rsid w:val="004E3764"/>
    <w:rsid w:val="004E49E5"/>
    <w:rsid w:val="004E545A"/>
    <w:rsid w:val="004E57B7"/>
    <w:rsid w:val="004E7F9A"/>
    <w:rsid w:val="004F31F9"/>
    <w:rsid w:val="004F3277"/>
    <w:rsid w:val="004F39AE"/>
    <w:rsid w:val="004F56EA"/>
    <w:rsid w:val="004F5CF6"/>
    <w:rsid w:val="004F6E86"/>
    <w:rsid w:val="004F745A"/>
    <w:rsid w:val="005018D6"/>
    <w:rsid w:val="00503B68"/>
    <w:rsid w:val="0050573A"/>
    <w:rsid w:val="005060A1"/>
    <w:rsid w:val="00506E30"/>
    <w:rsid w:val="005103C2"/>
    <w:rsid w:val="00510895"/>
    <w:rsid w:val="0051349D"/>
    <w:rsid w:val="005139E5"/>
    <w:rsid w:val="005142A8"/>
    <w:rsid w:val="00520B1A"/>
    <w:rsid w:val="00521EB1"/>
    <w:rsid w:val="00523031"/>
    <w:rsid w:val="005234EB"/>
    <w:rsid w:val="00523704"/>
    <w:rsid w:val="00523A62"/>
    <w:rsid w:val="00523EFD"/>
    <w:rsid w:val="00525FF2"/>
    <w:rsid w:val="00526277"/>
    <w:rsid w:val="0052645E"/>
    <w:rsid w:val="0053042B"/>
    <w:rsid w:val="005308AB"/>
    <w:rsid w:val="0053197F"/>
    <w:rsid w:val="005365FA"/>
    <w:rsid w:val="005367F2"/>
    <w:rsid w:val="00537190"/>
    <w:rsid w:val="005402A2"/>
    <w:rsid w:val="00541797"/>
    <w:rsid w:val="00542AA1"/>
    <w:rsid w:val="00542F85"/>
    <w:rsid w:val="00543175"/>
    <w:rsid w:val="0054506E"/>
    <w:rsid w:val="005455E3"/>
    <w:rsid w:val="00546D60"/>
    <w:rsid w:val="00552EDE"/>
    <w:rsid w:val="00555016"/>
    <w:rsid w:val="00555BA4"/>
    <w:rsid w:val="00556550"/>
    <w:rsid w:val="00556CC8"/>
    <w:rsid w:val="00557971"/>
    <w:rsid w:val="00557C2A"/>
    <w:rsid w:val="00560928"/>
    <w:rsid w:val="00560D20"/>
    <w:rsid w:val="00560EE8"/>
    <w:rsid w:val="005625F0"/>
    <w:rsid w:val="00562DDE"/>
    <w:rsid w:val="0056555B"/>
    <w:rsid w:val="0057017D"/>
    <w:rsid w:val="00571055"/>
    <w:rsid w:val="005740C8"/>
    <w:rsid w:val="00574A74"/>
    <w:rsid w:val="005762DB"/>
    <w:rsid w:val="0057753D"/>
    <w:rsid w:val="00583B74"/>
    <w:rsid w:val="00584A40"/>
    <w:rsid w:val="00585F20"/>
    <w:rsid w:val="005876D5"/>
    <w:rsid w:val="00591E46"/>
    <w:rsid w:val="00592D45"/>
    <w:rsid w:val="005935FC"/>
    <w:rsid w:val="005936E4"/>
    <w:rsid w:val="005941FC"/>
    <w:rsid w:val="005946EA"/>
    <w:rsid w:val="005A017C"/>
    <w:rsid w:val="005A07C1"/>
    <w:rsid w:val="005A25B2"/>
    <w:rsid w:val="005A37B7"/>
    <w:rsid w:val="005A388D"/>
    <w:rsid w:val="005A43C1"/>
    <w:rsid w:val="005A56F7"/>
    <w:rsid w:val="005A5DBA"/>
    <w:rsid w:val="005B1873"/>
    <w:rsid w:val="005B19D9"/>
    <w:rsid w:val="005B2A62"/>
    <w:rsid w:val="005B46C3"/>
    <w:rsid w:val="005B4723"/>
    <w:rsid w:val="005B7499"/>
    <w:rsid w:val="005C19C2"/>
    <w:rsid w:val="005C3EB9"/>
    <w:rsid w:val="005C52F9"/>
    <w:rsid w:val="005C620A"/>
    <w:rsid w:val="005D0D8C"/>
    <w:rsid w:val="005D3634"/>
    <w:rsid w:val="005D3723"/>
    <w:rsid w:val="005E116B"/>
    <w:rsid w:val="005E15C3"/>
    <w:rsid w:val="005E1760"/>
    <w:rsid w:val="005E2034"/>
    <w:rsid w:val="005E38F6"/>
    <w:rsid w:val="005E4353"/>
    <w:rsid w:val="005E585F"/>
    <w:rsid w:val="005E71AD"/>
    <w:rsid w:val="005F617F"/>
    <w:rsid w:val="005F7DC6"/>
    <w:rsid w:val="00600E71"/>
    <w:rsid w:val="006034CE"/>
    <w:rsid w:val="0060361C"/>
    <w:rsid w:val="006049BF"/>
    <w:rsid w:val="00604D91"/>
    <w:rsid w:val="00606DBF"/>
    <w:rsid w:val="0060737E"/>
    <w:rsid w:val="00611DA3"/>
    <w:rsid w:val="00613AB3"/>
    <w:rsid w:val="00614CF9"/>
    <w:rsid w:val="00615BD6"/>
    <w:rsid w:val="006218C9"/>
    <w:rsid w:val="00622EAA"/>
    <w:rsid w:val="00624912"/>
    <w:rsid w:val="00625E2C"/>
    <w:rsid w:val="00626A29"/>
    <w:rsid w:val="0063059E"/>
    <w:rsid w:val="0063073B"/>
    <w:rsid w:val="00630977"/>
    <w:rsid w:val="00630A72"/>
    <w:rsid w:val="00630C25"/>
    <w:rsid w:val="00631CE3"/>
    <w:rsid w:val="0063618A"/>
    <w:rsid w:val="006421B9"/>
    <w:rsid w:val="00642680"/>
    <w:rsid w:val="006430E7"/>
    <w:rsid w:val="00643E1D"/>
    <w:rsid w:val="0064680C"/>
    <w:rsid w:val="00646FF3"/>
    <w:rsid w:val="006518BB"/>
    <w:rsid w:val="00652FB4"/>
    <w:rsid w:val="00654AC0"/>
    <w:rsid w:val="0065781B"/>
    <w:rsid w:val="00660F77"/>
    <w:rsid w:val="00662B86"/>
    <w:rsid w:val="00666710"/>
    <w:rsid w:val="00667AB8"/>
    <w:rsid w:val="00667D04"/>
    <w:rsid w:val="00673CC7"/>
    <w:rsid w:val="00675275"/>
    <w:rsid w:val="00682134"/>
    <w:rsid w:val="00684DD4"/>
    <w:rsid w:val="0068673B"/>
    <w:rsid w:val="00686BA5"/>
    <w:rsid w:val="00687219"/>
    <w:rsid w:val="00687B4D"/>
    <w:rsid w:val="006951D5"/>
    <w:rsid w:val="00695F8C"/>
    <w:rsid w:val="00695FE6"/>
    <w:rsid w:val="00696746"/>
    <w:rsid w:val="00696B64"/>
    <w:rsid w:val="006A40B6"/>
    <w:rsid w:val="006A46B3"/>
    <w:rsid w:val="006A497C"/>
    <w:rsid w:val="006A6052"/>
    <w:rsid w:val="006A6391"/>
    <w:rsid w:val="006A7368"/>
    <w:rsid w:val="006A757D"/>
    <w:rsid w:val="006B0378"/>
    <w:rsid w:val="006B0E4C"/>
    <w:rsid w:val="006B30FF"/>
    <w:rsid w:val="006B659A"/>
    <w:rsid w:val="006B6BE0"/>
    <w:rsid w:val="006B6E9C"/>
    <w:rsid w:val="006C1F5A"/>
    <w:rsid w:val="006C2D10"/>
    <w:rsid w:val="006C3173"/>
    <w:rsid w:val="006C5D38"/>
    <w:rsid w:val="006C6E23"/>
    <w:rsid w:val="006C73CF"/>
    <w:rsid w:val="006C77F2"/>
    <w:rsid w:val="006C7FF5"/>
    <w:rsid w:val="006D1825"/>
    <w:rsid w:val="006D1B2A"/>
    <w:rsid w:val="006D3565"/>
    <w:rsid w:val="006D4C42"/>
    <w:rsid w:val="006D6595"/>
    <w:rsid w:val="006E10A5"/>
    <w:rsid w:val="006E2724"/>
    <w:rsid w:val="006E400D"/>
    <w:rsid w:val="006E4134"/>
    <w:rsid w:val="006E4444"/>
    <w:rsid w:val="006E59AB"/>
    <w:rsid w:val="006F080D"/>
    <w:rsid w:val="006F0C49"/>
    <w:rsid w:val="006F1F89"/>
    <w:rsid w:val="006F26CD"/>
    <w:rsid w:val="006F2720"/>
    <w:rsid w:val="006F42F5"/>
    <w:rsid w:val="006F4989"/>
    <w:rsid w:val="006F4DE5"/>
    <w:rsid w:val="006F6175"/>
    <w:rsid w:val="006F64C9"/>
    <w:rsid w:val="00700184"/>
    <w:rsid w:val="00700F64"/>
    <w:rsid w:val="0070420D"/>
    <w:rsid w:val="00704D93"/>
    <w:rsid w:val="00704DF5"/>
    <w:rsid w:val="00710541"/>
    <w:rsid w:val="00711843"/>
    <w:rsid w:val="00711FA1"/>
    <w:rsid w:val="007137ED"/>
    <w:rsid w:val="007144E5"/>
    <w:rsid w:val="00715FCF"/>
    <w:rsid w:val="00716643"/>
    <w:rsid w:val="007166F2"/>
    <w:rsid w:val="007173BD"/>
    <w:rsid w:val="0072262B"/>
    <w:rsid w:val="0072336C"/>
    <w:rsid w:val="0072421D"/>
    <w:rsid w:val="00724FD0"/>
    <w:rsid w:val="00726586"/>
    <w:rsid w:val="0072754A"/>
    <w:rsid w:val="00727906"/>
    <w:rsid w:val="007305F1"/>
    <w:rsid w:val="00732197"/>
    <w:rsid w:val="007322B0"/>
    <w:rsid w:val="00732309"/>
    <w:rsid w:val="00732620"/>
    <w:rsid w:val="007335A7"/>
    <w:rsid w:val="00734B5E"/>
    <w:rsid w:val="007352B1"/>
    <w:rsid w:val="00742224"/>
    <w:rsid w:val="00742277"/>
    <w:rsid w:val="007424D9"/>
    <w:rsid w:val="007469AA"/>
    <w:rsid w:val="0074743F"/>
    <w:rsid w:val="007515DE"/>
    <w:rsid w:val="007523FC"/>
    <w:rsid w:val="00752C41"/>
    <w:rsid w:val="007538DE"/>
    <w:rsid w:val="00754DBC"/>
    <w:rsid w:val="00765BF3"/>
    <w:rsid w:val="007667A7"/>
    <w:rsid w:val="0077231E"/>
    <w:rsid w:val="00774A29"/>
    <w:rsid w:val="00775B60"/>
    <w:rsid w:val="00775CB1"/>
    <w:rsid w:val="007763FF"/>
    <w:rsid w:val="0078237F"/>
    <w:rsid w:val="0078518A"/>
    <w:rsid w:val="007864F3"/>
    <w:rsid w:val="00786F08"/>
    <w:rsid w:val="007876EE"/>
    <w:rsid w:val="007910C1"/>
    <w:rsid w:val="0079139A"/>
    <w:rsid w:val="00791444"/>
    <w:rsid w:val="00791EF7"/>
    <w:rsid w:val="00792E4B"/>
    <w:rsid w:val="007931F2"/>
    <w:rsid w:val="0079363C"/>
    <w:rsid w:val="0079433C"/>
    <w:rsid w:val="00794549"/>
    <w:rsid w:val="00795349"/>
    <w:rsid w:val="00795CB3"/>
    <w:rsid w:val="00797215"/>
    <w:rsid w:val="00797CD0"/>
    <w:rsid w:val="007A2C52"/>
    <w:rsid w:val="007A614E"/>
    <w:rsid w:val="007A6354"/>
    <w:rsid w:val="007A7063"/>
    <w:rsid w:val="007B09F2"/>
    <w:rsid w:val="007B0C23"/>
    <w:rsid w:val="007B0CBA"/>
    <w:rsid w:val="007B1EE1"/>
    <w:rsid w:val="007B4030"/>
    <w:rsid w:val="007B433C"/>
    <w:rsid w:val="007B6DC6"/>
    <w:rsid w:val="007B6E5F"/>
    <w:rsid w:val="007B7384"/>
    <w:rsid w:val="007C29A8"/>
    <w:rsid w:val="007C40A9"/>
    <w:rsid w:val="007C4433"/>
    <w:rsid w:val="007C4AB8"/>
    <w:rsid w:val="007C5DF9"/>
    <w:rsid w:val="007C78BF"/>
    <w:rsid w:val="007C7A8E"/>
    <w:rsid w:val="007D3EE3"/>
    <w:rsid w:val="007D7B01"/>
    <w:rsid w:val="007E0E30"/>
    <w:rsid w:val="007E4FDF"/>
    <w:rsid w:val="007E563B"/>
    <w:rsid w:val="007E6C56"/>
    <w:rsid w:val="007E72FA"/>
    <w:rsid w:val="007F16DA"/>
    <w:rsid w:val="007F3712"/>
    <w:rsid w:val="007F3FA9"/>
    <w:rsid w:val="007F42EB"/>
    <w:rsid w:val="007F531C"/>
    <w:rsid w:val="007F6C3E"/>
    <w:rsid w:val="00800BAA"/>
    <w:rsid w:val="008019EF"/>
    <w:rsid w:val="00801A80"/>
    <w:rsid w:val="00801B83"/>
    <w:rsid w:val="00803C83"/>
    <w:rsid w:val="00805202"/>
    <w:rsid w:val="00806995"/>
    <w:rsid w:val="008106DD"/>
    <w:rsid w:val="00813105"/>
    <w:rsid w:val="0081483A"/>
    <w:rsid w:val="008166A5"/>
    <w:rsid w:val="00824541"/>
    <w:rsid w:val="00825A28"/>
    <w:rsid w:val="00830C4D"/>
    <w:rsid w:val="00831DD5"/>
    <w:rsid w:val="00832511"/>
    <w:rsid w:val="0083309F"/>
    <w:rsid w:val="00833D52"/>
    <w:rsid w:val="00834A53"/>
    <w:rsid w:val="00834C6A"/>
    <w:rsid w:val="008374D5"/>
    <w:rsid w:val="00837FC7"/>
    <w:rsid w:val="00840BFC"/>
    <w:rsid w:val="008421E9"/>
    <w:rsid w:val="00842201"/>
    <w:rsid w:val="00842350"/>
    <w:rsid w:val="00842976"/>
    <w:rsid w:val="008447F5"/>
    <w:rsid w:val="008456DC"/>
    <w:rsid w:val="0084626C"/>
    <w:rsid w:val="00847628"/>
    <w:rsid w:val="00850851"/>
    <w:rsid w:val="0085252E"/>
    <w:rsid w:val="00855D1D"/>
    <w:rsid w:val="008561A0"/>
    <w:rsid w:val="0085685E"/>
    <w:rsid w:val="00860235"/>
    <w:rsid w:val="00863000"/>
    <w:rsid w:val="0086404F"/>
    <w:rsid w:val="00866C9B"/>
    <w:rsid w:val="00866FDA"/>
    <w:rsid w:val="008704D7"/>
    <w:rsid w:val="00870606"/>
    <w:rsid w:val="00870CED"/>
    <w:rsid w:val="00872B17"/>
    <w:rsid w:val="00880199"/>
    <w:rsid w:val="00880C2F"/>
    <w:rsid w:val="008825CA"/>
    <w:rsid w:val="00882D24"/>
    <w:rsid w:val="0088345C"/>
    <w:rsid w:val="00883D81"/>
    <w:rsid w:val="00885EE5"/>
    <w:rsid w:val="008867E2"/>
    <w:rsid w:val="0088772C"/>
    <w:rsid w:val="00890072"/>
    <w:rsid w:val="00892EE5"/>
    <w:rsid w:val="0089423A"/>
    <w:rsid w:val="008956FD"/>
    <w:rsid w:val="008977A6"/>
    <w:rsid w:val="008978AF"/>
    <w:rsid w:val="008A10C1"/>
    <w:rsid w:val="008A1BFA"/>
    <w:rsid w:val="008A2856"/>
    <w:rsid w:val="008A5992"/>
    <w:rsid w:val="008A5AF7"/>
    <w:rsid w:val="008A6602"/>
    <w:rsid w:val="008A6A37"/>
    <w:rsid w:val="008B0552"/>
    <w:rsid w:val="008B227E"/>
    <w:rsid w:val="008B2FD8"/>
    <w:rsid w:val="008B3629"/>
    <w:rsid w:val="008C00B8"/>
    <w:rsid w:val="008C079E"/>
    <w:rsid w:val="008C6B0A"/>
    <w:rsid w:val="008C7A49"/>
    <w:rsid w:val="008D0EB0"/>
    <w:rsid w:val="008D1A38"/>
    <w:rsid w:val="008D4119"/>
    <w:rsid w:val="008D5DB9"/>
    <w:rsid w:val="008D5ED1"/>
    <w:rsid w:val="008D6229"/>
    <w:rsid w:val="008E1173"/>
    <w:rsid w:val="008E4725"/>
    <w:rsid w:val="008E6061"/>
    <w:rsid w:val="008F0624"/>
    <w:rsid w:val="008F08DD"/>
    <w:rsid w:val="008F2BA0"/>
    <w:rsid w:val="008F4E2F"/>
    <w:rsid w:val="008F5CB6"/>
    <w:rsid w:val="008F661E"/>
    <w:rsid w:val="008F7B09"/>
    <w:rsid w:val="00900C28"/>
    <w:rsid w:val="009022CF"/>
    <w:rsid w:val="00903E3A"/>
    <w:rsid w:val="0090413B"/>
    <w:rsid w:val="0090428D"/>
    <w:rsid w:val="00904BC4"/>
    <w:rsid w:val="00905518"/>
    <w:rsid w:val="00905E3D"/>
    <w:rsid w:val="0090748E"/>
    <w:rsid w:val="00907C7E"/>
    <w:rsid w:val="009116A3"/>
    <w:rsid w:val="009116BF"/>
    <w:rsid w:val="00913E2E"/>
    <w:rsid w:val="00914AC8"/>
    <w:rsid w:val="00915636"/>
    <w:rsid w:val="00916661"/>
    <w:rsid w:val="00916747"/>
    <w:rsid w:val="00920123"/>
    <w:rsid w:val="009223AB"/>
    <w:rsid w:val="0092430F"/>
    <w:rsid w:val="00927012"/>
    <w:rsid w:val="00927742"/>
    <w:rsid w:val="0093067A"/>
    <w:rsid w:val="00933D5A"/>
    <w:rsid w:val="009345C4"/>
    <w:rsid w:val="00935148"/>
    <w:rsid w:val="00935366"/>
    <w:rsid w:val="00935EBB"/>
    <w:rsid w:val="00936291"/>
    <w:rsid w:val="00936B04"/>
    <w:rsid w:val="00940254"/>
    <w:rsid w:val="00940BD3"/>
    <w:rsid w:val="009417AF"/>
    <w:rsid w:val="00942596"/>
    <w:rsid w:val="00942B6C"/>
    <w:rsid w:val="00943011"/>
    <w:rsid w:val="00943069"/>
    <w:rsid w:val="009436C1"/>
    <w:rsid w:val="00943F51"/>
    <w:rsid w:val="00944DEB"/>
    <w:rsid w:val="00945089"/>
    <w:rsid w:val="009520B8"/>
    <w:rsid w:val="009526B1"/>
    <w:rsid w:val="00955293"/>
    <w:rsid w:val="009574C0"/>
    <w:rsid w:val="009603B2"/>
    <w:rsid w:val="00960A9E"/>
    <w:rsid w:val="009615A6"/>
    <w:rsid w:val="009618BD"/>
    <w:rsid w:val="00962A83"/>
    <w:rsid w:val="00967B0C"/>
    <w:rsid w:val="00970FE7"/>
    <w:rsid w:val="009714DB"/>
    <w:rsid w:val="00973C1A"/>
    <w:rsid w:val="00975348"/>
    <w:rsid w:val="00975925"/>
    <w:rsid w:val="00975A09"/>
    <w:rsid w:val="00975E29"/>
    <w:rsid w:val="009769A3"/>
    <w:rsid w:val="0098161D"/>
    <w:rsid w:val="00982F44"/>
    <w:rsid w:val="0098517A"/>
    <w:rsid w:val="00986B29"/>
    <w:rsid w:val="00987A08"/>
    <w:rsid w:val="00991A54"/>
    <w:rsid w:val="00993134"/>
    <w:rsid w:val="00994131"/>
    <w:rsid w:val="00994A06"/>
    <w:rsid w:val="0099650C"/>
    <w:rsid w:val="00996E32"/>
    <w:rsid w:val="009A059D"/>
    <w:rsid w:val="009A2B47"/>
    <w:rsid w:val="009A4380"/>
    <w:rsid w:val="009A66B7"/>
    <w:rsid w:val="009A741A"/>
    <w:rsid w:val="009B0EA8"/>
    <w:rsid w:val="009B4629"/>
    <w:rsid w:val="009B494E"/>
    <w:rsid w:val="009B4C73"/>
    <w:rsid w:val="009B56A3"/>
    <w:rsid w:val="009B570C"/>
    <w:rsid w:val="009B61C3"/>
    <w:rsid w:val="009B7439"/>
    <w:rsid w:val="009C020E"/>
    <w:rsid w:val="009C054C"/>
    <w:rsid w:val="009C1A5E"/>
    <w:rsid w:val="009C5CD5"/>
    <w:rsid w:val="009C6675"/>
    <w:rsid w:val="009C7D68"/>
    <w:rsid w:val="009D04E7"/>
    <w:rsid w:val="009D0ED8"/>
    <w:rsid w:val="009D1483"/>
    <w:rsid w:val="009D2838"/>
    <w:rsid w:val="009D2972"/>
    <w:rsid w:val="009D3164"/>
    <w:rsid w:val="009D4E09"/>
    <w:rsid w:val="009D6CD2"/>
    <w:rsid w:val="009E374B"/>
    <w:rsid w:val="009E4279"/>
    <w:rsid w:val="009E5108"/>
    <w:rsid w:val="009E555B"/>
    <w:rsid w:val="009E5C3D"/>
    <w:rsid w:val="009F130E"/>
    <w:rsid w:val="009F27E2"/>
    <w:rsid w:val="009F2C6F"/>
    <w:rsid w:val="009F2CDA"/>
    <w:rsid w:val="009F5273"/>
    <w:rsid w:val="009F527E"/>
    <w:rsid w:val="009F73FA"/>
    <w:rsid w:val="00A00228"/>
    <w:rsid w:val="00A00585"/>
    <w:rsid w:val="00A008F0"/>
    <w:rsid w:val="00A01A6A"/>
    <w:rsid w:val="00A025B1"/>
    <w:rsid w:val="00A02B04"/>
    <w:rsid w:val="00A046B7"/>
    <w:rsid w:val="00A04AD6"/>
    <w:rsid w:val="00A05BF5"/>
    <w:rsid w:val="00A06D8F"/>
    <w:rsid w:val="00A06EA5"/>
    <w:rsid w:val="00A0757A"/>
    <w:rsid w:val="00A07642"/>
    <w:rsid w:val="00A11C27"/>
    <w:rsid w:val="00A13B07"/>
    <w:rsid w:val="00A15BD2"/>
    <w:rsid w:val="00A23D7C"/>
    <w:rsid w:val="00A24967"/>
    <w:rsid w:val="00A24A42"/>
    <w:rsid w:val="00A25E6D"/>
    <w:rsid w:val="00A272A8"/>
    <w:rsid w:val="00A27C11"/>
    <w:rsid w:val="00A27E23"/>
    <w:rsid w:val="00A31BC9"/>
    <w:rsid w:val="00A32741"/>
    <w:rsid w:val="00A34D9B"/>
    <w:rsid w:val="00A35C19"/>
    <w:rsid w:val="00A36659"/>
    <w:rsid w:val="00A36D0F"/>
    <w:rsid w:val="00A4113B"/>
    <w:rsid w:val="00A418FC"/>
    <w:rsid w:val="00A42408"/>
    <w:rsid w:val="00A43AC5"/>
    <w:rsid w:val="00A4482A"/>
    <w:rsid w:val="00A454FE"/>
    <w:rsid w:val="00A45A8D"/>
    <w:rsid w:val="00A51EE7"/>
    <w:rsid w:val="00A53016"/>
    <w:rsid w:val="00A531FD"/>
    <w:rsid w:val="00A5362F"/>
    <w:rsid w:val="00A53C59"/>
    <w:rsid w:val="00A540FF"/>
    <w:rsid w:val="00A55C2B"/>
    <w:rsid w:val="00A56FFA"/>
    <w:rsid w:val="00A5769D"/>
    <w:rsid w:val="00A57FD8"/>
    <w:rsid w:val="00A62C4D"/>
    <w:rsid w:val="00A63F09"/>
    <w:rsid w:val="00A64069"/>
    <w:rsid w:val="00A64EB8"/>
    <w:rsid w:val="00A661D2"/>
    <w:rsid w:val="00A70F98"/>
    <w:rsid w:val="00A76EB6"/>
    <w:rsid w:val="00A81274"/>
    <w:rsid w:val="00A81CC5"/>
    <w:rsid w:val="00A82955"/>
    <w:rsid w:val="00A8295A"/>
    <w:rsid w:val="00A829AE"/>
    <w:rsid w:val="00A8404A"/>
    <w:rsid w:val="00A848C3"/>
    <w:rsid w:val="00A849F6"/>
    <w:rsid w:val="00A857A5"/>
    <w:rsid w:val="00A857C8"/>
    <w:rsid w:val="00A85FEB"/>
    <w:rsid w:val="00A8695B"/>
    <w:rsid w:val="00A90670"/>
    <w:rsid w:val="00A91E62"/>
    <w:rsid w:val="00A9295D"/>
    <w:rsid w:val="00A92B7A"/>
    <w:rsid w:val="00A93417"/>
    <w:rsid w:val="00A96B14"/>
    <w:rsid w:val="00AA3322"/>
    <w:rsid w:val="00AA383A"/>
    <w:rsid w:val="00AA65F7"/>
    <w:rsid w:val="00AA6A18"/>
    <w:rsid w:val="00AB0863"/>
    <w:rsid w:val="00AB0D97"/>
    <w:rsid w:val="00AB2481"/>
    <w:rsid w:val="00AB4A1B"/>
    <w:rsid w:val="00AB7A2B"/>
    <w:rsid w:val="00AC32EA"/>
    <w:rsid w:val="00AC4D5E"/>
    <w:rsid w:val="00AC51B2"/>
    <w:rsid w:val="00AC5EBC"/>
    <w:rsid w:val="00AC668B"/>
    <w:rsid w:val="00AC6BB9"/>
    <w:rsid w:val="00AC7B77"/>
    <w:rsid w:val="00AD4381"/>
    <w:rsid w:val="00AD43DB"/>
    <w:rsid w:val="00AE016C"/>
    <w:rsid w:val="00AE2661"/>
    <w:rsid w:val="00AE2EBC"/>
    <w:rsid w:val="00AE37AA"/>
    <w:rsid w:val="00AE627E"/>
    <w:rsid w:val="00AE7908"/>
    <w:rsid w:val="00AF2119"/>
    <w:rsid w:val="00AF57A3"/>
    <w:rsid w:val="00AF63F8"/>
    <w:rsid w:val="00AF681D"/>
    <w:rsid w:val="00AF6CF4"/>
    <w:rsid w:val="00AF6EEE"/>
    <w:rsid w:val="00B01492"/>
    <w:rsid w:val="00B01890"/>
    <w:rsid w:val="00B01E07"/>
    <w:rsid w:val="00B02778"/>
    <w:rsid w:val="00B02C54"/>
    <w:rsid w:val="00B02F0B"/>
    <w:rsid w:val="00B033E0"/>
    <w:rsid w:val="00B04483"/>
    <w:rsid w:val="00B04E70"/>
    <w:rsid w:val="00B05A3D"/>
    <w:rsid w:val="00B069A8"/>
    <w:rsid w:val="00B06EF4"/>
    <w:rsid w:val="00B079BB"/>
    <w:rsid w:val="00B07C3D"/>
    <w:rsid w:val="00B07DB0"/>
    <w:rsid w:val="00B07E9E"/>
    <w:rsid w:val="00B10D3A"/>
    <w:rsid w:val="00B10F03"/>
    <w:rsid w:val="00B12062"/>
    <w:rsid w:val="00B12446"/>
    <w:rsid w:val="00B1281D"/>
    <w:rsid w:val="00B134F3"/>
    <w:rsid w:val="00B145B7"/>
    <w:rsid w:val="00B14A25"/>
    <w:rsid w:val="00B17F6E"/>
    <w:rsid w:val="00B210CA"/>
    <w:rsid w:val="00B2176B"/>
    <w:rsid w:val="00B225CB"/>
    <w:rsid w:val="00B235CA"/>
    <w:rsid w:val="00B23EB9"/>
    <w:rsid w:val="00B26C0C"/>
    <w:rsid w:val="00B26EFE"/>
    <w:rsid w:val="00B27E74"/>
    <w:rsid w:val="00B317D7"/>
    <w:rsid w:val="00B329E4"/>
    <w:rsid w:val="00B346D3"/>
    <w:rsid w:val="00B34B58"/>
    <w:rsid w:val="00B34B69"/>
    <w:rsid w:val="00B34D60"/>
    <w:rsid w:val="00B35212"/>
    <w:rsid w:val="00B35843"/>
    <w:rsid w:val="00B373BE"/>
    <w:rsid w:val="00B377CF"/>
    <w:rsid w:val="00B406CA"/>
    <w:rsid w:val="00B411AD"/>
    <w:rsid w:val="00B43337"/>
    <w:rsid w:val="00B43E88"/>
    <w:rsid w:val="00B43F58"/>
    <w:rsid w:val="00B459B1"/>
    <w:rsid w:val="00B461B9"/>
    <w:rsid w:val="00B517A3"/>
    <w:rsid w:val="00B52FCD"/>
    <w:rsid w:val="00B534CB"/>
    <w:rsid w:val="00B53840"/>
    <w:rsid w:val="00B53FCC"/>
    <w:rsid w:val="00B55CF1"/>
    <w:rsid w:val="00B561A1"/>
    <w:rsid w:val="00B56E7A"/>
    <w:rsid w:val="00B57851"/>
    <w:rsid w:val="00B60C89"/>
    <w:rsid w:val="00B618DC"/>
    <w:rsid w:val="00B61A5B"/>
    <w:rsid w:val="00B62DAE"/>
    <w:rsid w:val="00B6435A"/>
    <w:rsid w:val="00B6463A"/>
    <w:rsid w:val="00B64861"/>
    <w:rsid w:val="00B6495B"/>
    <w:rsid w:val="00B6508E"/>
    <w:rsid w:val="00B664F5"/>
    <w:rsid w:val="00B66AC8"/>
    <w:rsid w:val="00B673CF"/>
    <w:rsid w:val="00B70890"/>
    <w:rsid w:val="00B72424"/>
    <w:rsid w:val="00B74525"/>
    <w:rsid w:val="00B746F0"/>
    <w:rsid w:val="00B74745"/>
    <w:rsid w:val="00B753C0"/>
    <w:rsid w:val="00B75741"/>
    <w:rsid w:val="00B76051"/>
    <w:rsid w:val="00B76436"/>
    <w:rsid w:val="00B7774A"/>
    <w:rsid w:val="00B77ECD"/>
    <w:rsid w:val="00B83969"/>
    <w:rsid w:val="00B83FF2"/>
    <w:rsid w:val="00B84E0E"/>
    <w:rsid w:val="00B8524F"/>
    <w:rsid w:val="00B85F39"/>
    <w:rsid w:val="00B91819"/>
    <w:rsid w:val="00B92AA3"/>
    <w:rsid w:val="00B92DED"/>
    <w:rsid w:val="00B9342F"/>
    <w:rsid w:val="00B94A04"/>
    <w:rsid w:val="00B9768A"/>
    <w:rsid w:val="00B97EE6"/>
    <w:rsid w:val="00BA078A"/>
    <w:rsid w:val="00BA15BA"/>
    <w:rsid w:val="00BA2DBA"/>
    <w:rsid w:val="00BA3E4D"/>
    <w:rsid w:val="00BB1BEB"/>
    <w:rsid w:val="00BB28CE"/>
    <w:rsid w:val="00BB31F1"/>
    <w:rsid w:val="00BB4F2E"/>
    <w:rsid w:val="00BB5597"/>
    <w:rsid w:val="00BB55B0"/>
    <w:rsid w:val="00BB667B"/>
    <w:rsid w:val="00BB7666"/>
    <w:rsid w:val="00BC12C3"/>
    <w:rsid w:val="00BC2269"/>
    <w:rsid w:val="00BC3CA0"/>
    <w:rsid w:val="00BC49E5"/>
    <w:rsid w:val="00BC5951"/>
    <w:rsid w:val="00BC7B11"/>
    <w:rsid w:val="00BC7BF0"/>
    <w:rsid w:val="00BD0AA7"/>
    <w:rsid w:val="00BD3C40"/>
    <w:rsid w:val="00BD5603"/>
    <w:rsid w:val="00BD625B"/>
    <w:rsid w:val="00BD76F6"/>
    <w:rsid w:val="00BD7CF8"/>
    <w:rsid w:val="00BE0203"/>
    <w:rsid w:val="00BE2113"/>
    <w:rsid w:val="00BE3012"/>
    <w:rsid w:val="00BE4EDC"/>
    <w:rsid w:val="00BE4F22"/>
    <w:rsid w:val="00BE6323"/>
    <w:rsid w:val="00BF03E3"/>
    <w:rsid w:val="00BF0A37"/>
    <w:rsid w:val="00BF4939"/>
    <w:rsid w:val="00BF71EC"/>
    <w:rsid w:val="00C00DAD"/>
    <w:rsid w:val="00C04089"/>
    <w:rsid w:val="00C058DF"/>
    <w:rsid w:val="00C05C30"/>
    <w:rsid w:val="00C07AE6"/>
    <w:rsid w:val="00C07C8E"/>
    <w:rsid w:val="00C1035D"/>
    <w:rsid w:val="00C13DEA"/>
    <w:rsid w:val="00C15C78"/>
    <w:rsid w:val="00C20654"/>
    <w:rsid w:val="00C20673"/>
    <w:rsid w:val="00C20ED6"/>
    <w:rsid w:val="00C2237B"/>
    <w:rsid w:val="00C24760"/>
    <w:rsid w:val="00C257E8"/>
    <w:rsid w:val="00C2583B"/>
    <w:rsid w:val="00C27AD7"/>
    <w:rsid w:val="00C306B9"/>
    <w:rsid w:val="00C3076E"/>
    <w:rsid w:val="00C33BF8"/>
    <w:rsid w:val="00C3591A"/>
    <w:rsid w:val="00C36FFD"/>
    <w:rsid w:val="00C401FC"/>
    <w:rsid w:val="00C411EB"/>
    <w:rsid w:val="00C4149F"/>
    <w:rsid w:val="00C41911"/>
    <w:rsid w:val="00C419DA"/>
    <w:rsid w:val="00C431A0"/>
    <w:rsid w:val="00C444CE"/>
    <w:rsid w:val="00C45DC8"/>
    <w:rsid w:val="00C46DAF"/>
    <w:rsid w:val="00C472B4"/>
    <w:rsid w:val="00C51217"/>
    <w:rsid w:val="00C52A38"/>
    <w:rsid w:val="00C53689"/>
    <w:rsid w:val="00C53FC1"/>
    <w:rsid w:val="00C553AE"/>
    <w:rsid w:val="00C5679B"/>
    <w:rsid w:val="00C654FF"/>
    <w:rsid w:val="00C67C63"/>
    <w:rsid w:val="00C70A1A"/>
    <w:rsid w:val="00C7120B"/>
    <w:rsid w:val="00C727E0"/>
    <w:rsid w:val="00C74BDE"/>
    <w:rsid w:val="00C77086"/>
    <w:rsid w:val="00C77330"/>
    <w:rsid w:val="00C8096C"/>
    <w:rsid w:val="00C836B8"/>
    <w:rsid w:val="00C8402A"/>
    <w:rsid w:val="00C84C83"/>
    <w:rsid w:val="00C86242"/>
    <w:rsid w:val="00C86518"/>
    <w:rsid w:val="00C86DCC"/>
    <w:rsid w:val="00C87FAD"/>
    <w:rsid w:val="00C93501"/>
    <w:rsid w:val="00C9470D"/>
    <w:rsid w:val="00C94A76"/>
    <w:rsid w:val="00C966D1"/>
    <w:rsid w:val="00C96A63"/>
    <w:rsid w:val="00C971EF"/>
    <w:rsid w:val="00CA1586"/>
    <w:rsid w:val="00CA1BF1"/>
    <w:rsid w:val="00CA3509"/>
    <w:rsid w:val="00CA3F41"/>
    <w:rsid w:val="00CA433A"/>
    <w:rsid w:val="00CA513C"/>
    <w:rsid w:val="00CA7781"/>
    <w:rsid w:val="00CB1AFD"/>
    <w:rsid w:val="00CB1C2A"/>
    <w:rsid w:val="00CB31E5"/>
    <w:rsid w:val="00CB41AF"/>
    <w:rsid w:val="00CC5D2E"/>
    <w:rsid w:val="00CD274E"/>
    <w:rsid w:val="00CD4184"/>
    <w:rsid w:val="00CD4C6C"/>
    <w:rsid w:val="00CD6354"/>
    <w:rsid w:val="00CD6514"/>
    <w:rsid w:val="00CD78B0"/>
    <w:rsid w:val="00CD7EF2"/>
    <w:rsid w:val="00CE0873"/>
    <w:rsid w:val="00CE30F8"/>
    <w:rsid w:val="00CE4003"/>
    <w:rsid w:val="00CE52BD"/>
    <w:rsid w:val="00CE575C"/>
    <w:rsid w:val="00CE5AF8"/>
    <w:rsid w:val="00CF062D"/>
    <w:rsid w:val="00CF0823"/>
    <w:rsid w:val="00CF2E68"/>
    <w:rsid w:val="00CF2EFF"/>
    <w:rsid w:val="00CF387B"/>
    <w:rsid w:val="00CF4994"/>
    <w:rsid w:val="00CF4C23"/>
    <w:rsid w:val="00CF5683"/>
    <w:rsid w:val="00CF59B7"/>
    <w:rsid w:val="00CF7DE2"/>
    <w:rsid w:val="00D00BE2"/>
    <w:rsid w:val="00D0399E"/>
    <w:rsid w:val="00D03EA3"/>
    <w:rsid w:val="00D041E0"/>
    <w:rsid w:val="00D0603B"/>
    <w:rsid w:val="00D07B91"/>
    <w:rsid w:val="00D11887"/>
    <w:rsid w:val="00D14D5B"/>
    <w:rsid w:val="00D1541C"/>
    <w:rsid w:val="00D15A7F"/>
    <w:rsid w:val="00D17276"/>
    <w:rsid w:val="00D17888"/>
    <w:rsid w:val="00D17D85"/>
    <w:rsid w:val="00D20820"/>
    <w:rsid w:val="00D234A7"/>
    <w:rsid w:val="00D24E7E"/>
    <w:rsid w:val="00D3406B"/>
    <w:rsid w:val="00D347C1"/>
    <w:rsid w:val="00D37616"/>
    <w:rsid w:val="00D412F8"/>
    <w:rsid w:val="00D41B6E"/>
    <w:rsid w:val="00D41F27"/>
    <w:rsid w:val="00D44A7D"/>
    <w:rsid w:val="00D45530"/>
    <w:rsid w:val="00D50394"/>
    <w:rsid w:val="00D51D8D"/>
    <w:rsid w:val="00D528EF"/>
    <w:rsid w:val="00D53898"/>
    <w:rsid w:val="00D54A43"/>
    <w:rsid w:val="00D54F0B"/>
    <w:rsid w:val="00D5723D"/>
    <w:rsid w:val="00D575AE"/>
    <w:rsid w:val="00D57E8F"/>
    <w:rsid w:val="00D60641"/>
    <w:rsid w:val="00D648DA"/>
    <w:rsid w:val="00D64B1A"/>
    <w:rsid w:val="00D65908"/>
    <w:rsid w:val="00D70157"/>
    <w:rsid w:val="00D71C55"/>
    <w:rsid w:val="00D72827"/>
    <w:rsid w:val="00D73221"/>
    <w:rsid w:val="00D73C43"/>
    <w:rsid w:val="00D80CB5"/>
    <w:rsid w:val="00D81346"/>
    <w:rsid w:val="00D828EF"/>
    <w:rsid w:val="00D83766"/>
    <w:rsid w:val="00D85C52"/>
    <w:rsid w:val="00D85EC7"/>
    <w:rsid w:val="00D909CC"/>
    <w:rsid w:val="00D916A1"/>
    <w:rsid w:val="00D93EC9"/>
    <w:rsid w:val="00D95FE8"/>
    <w:rsid w:val="00DA1D44"/>
    <w:rsid w:val="00DA2A43"/>
    <w:rsid w:val="00DA5172"/>
    <w:rsid w:val="00DA6725"/>
    <w:rsid w:val="00DA7D42"/>
    <w:rsid w:val="00DB26FB"/>
    <w:rsid w:val="00DB44EF"/>
    <w:rsid w:val="00DB486A"/>
    <w:rsid w:val="00DB5764"/>
    <w:rsid w:val="00DB5A4A"/>
    <w:rsid w:val="00DC22D7"/>
    <w:rsid w:val="00DC2A71"/>
    <w:rsid w:val="00DC5176"/>
    <w:rsid w:val="00DC679C"/>
    <w:rsid w:val="00DD10BC"/>
    <w:rsid w:val="00DD2ED9"/>
    <w:rsid w:val="00DD30FC"/>
    <w:rsid w:val="00DD41C9"/>
    <w:rsid w:val="00DD56F2"/>
    <w:rsid w:val="00DD5ECE"/>
    <w:rsid w:val="00DD5F47"/>
    <w:rsid w:val="00DD76E9"/>
    <w:rsid w:val="00DD7B13"/>
    <w:rsid w:val="00DE2545"/>
    <w:rsid w:val="00DE2B45"/>
    <w:rsid w:val="00DE3C5E"/>
    <w:rsid w:val="00DE4FDA"/>
    <w:rsid w:val="00DE5A50"/>
    <w:rsid w:val="00DF067B"/>
    <w:rsid w:val="00DF1ACB"/>
    <w:rsid w:val="00DF514F"/>
    <w:rsid w:val="00DF6304"/>
    <w:rsid w:val="00E00682"/>
    <w:rsid w:val="00E02C39"/>
    <w:rsid w:val="00E02CCA"/>
    <w:rsid w:val="00E05632"/>
    <w:rsid w:val="00E07170"/>
    <w:rsid w:val="00E078D3"/>
    <w:rsid w:val="00E133FA"/>
    <w:rsid w:val="00E15676"/>
    <w:rsid w:val="00E16444"/>
    <w:rsid w:val="00E21640"/>
    <w:rsid w:val="00E21876"/>
    <w:rsid w:val="00E2357F"/>
    <w:rsid w:val="00E236A7"/>
    <w:rsid w:val="00E24552"/>
    <w:rsid w:val="00E254A6"/>
    <w:rsid w:val="00E25B5A"/>
    <w:rsid w:val="00E26C45"/>
    <w:rsid w:val="00E30298"/>
    <w:rsid w:val="00E3104A"/>
    <w:rsid w:val="00E31323"/>
    <w:rsid w:val="00E34D77"/>
    <w:rsid w:val="00E35834"/>
    <w:rsid w:val="00E35C37"/>
    <w:rsid w:val="00E3654B"/>
    <w:rsid w:val="00E372AD"/>
    <w:rsid w:val="00E3797E"/>
    <w:rsid w:val="00E4388C"/>
    <w:rsid w:val="00E43906"/>
    <w:rsid w:val="00E4456B"/>
    <w:rsid w:val="00E44BA1"/>
    <w:rsid w:val="00E47479"/>
    <w:rsid w:val="00E47C2B"/>
    <w:rsid w:val="00E50DA1"/>
    <w:rsid w:val="00E52EEB"/>
    <w:rsid w:val="00E52F29"/>
    <w:rsid w:val="00E53FCC"/>
    <w:rsid w:val="00E57718"/>
    <w:rsid w:val="00E61BFF"/>
    <w:rsid w:val="00E62990"/>
    <w:rsid w:val="00E642DB"/>
    <w:rsid w:val="00E654A8"/>
    <w:rsid w:val="00E67F37"/>
    <w:rsid w:val="00E706D5"/>
    <w:rsid w:val="00E72047"/>
    <w:rsid w:val="00E72081"/>
    <w:rsid w:val="00E7337E"/>
    <w:rsid w:val="00E75BBD"/>
    <w:rsid w:val="00E75D79"/>
    <w:rsid w:val="00E77D34"/>
    <w:rsid w:val="00E80526"/>
    <w:rsid w:val="00E806DA"/>
    <w:rsid w:val="00E83D4E"/>
    <w:rsid w:val="00E91196"/>
    <w:rsid w:val="00E9314D"/>
    <w:rsid w:val="00E94183"/>
    <w:rsid w:val="00E94DBC"/>
    <w:rsid w:val="00E966A0"/>
    <w:rsid w:val="00E96C81"/>
    <w:rsid w:val="00E97820"/>
    <w:rsid w:val="00EA0ADE"/>
    <w:rsid w:val="00EA1A21"/>
    <w:rsid w:val="00EA1B2C"/>
    <w:rsid w:val="00EA5978"/>
    <w:rsid w:val="00EA5E73"/>
    <w:rsid w:val="00EA644F"/>
    <w:rsid w:val="00EA791B"/>
    <w:rsid w:val="00EB045B"/>
    <w:rsid w:val="00EB0D40"/>
    <w:rsid w:val="00EB2677"/>
    <w:rsid w:val="00EB2742"/>
    <w:rsid w:val="00EB2917"/>
    <w:rsid w:val="00EB4907"/>
    <w:rsid w:val="00EB522B"/>
    <w:rsid w:val="00EC0FDF"/>
    <w:rsid w:val="00EC1125"/>
    <w:rsid w:val="00EC13CD"/>
    <w:rsid w:val="00EC2ADD"/>
    <w:rsid w:val="00EC3144"/>
    <w:rsid w:val="00EC4BD8"/>
    <w:rsid w:val="00EC5249"/>
    <w:rsid w:val="00EC5733"/>
    <w:rsid w:val="00EC723F"/>
    <w:rsid w:val="00ED0248"/>
    <w:rsid w:val="00ED17BA"/>
    <w:rsid w:val="00ED1939"/>
    <w:rsid w:val="00ED22BD"/>
    <w:rsid w:val="00ED2BC9"/>
    <w:rsid w:val="00ED2D09"/>
    <w:rsid w:val="00ED3F06"/>
    <w:rsid w:val="00ED4C0F"/>
    <w:rsid w:val="00ED578E"/>
    <w:rsid w:val="00ED602C"/>
    <w:rsid w:val="00ED763F"/>
    <w:rsid w:val="00ED7F07"/>
    <w:rsid w:val="00EE347C"/>
    <w:rsid w:val="00EE3C09"/>
    <w:rsid w:val="00EE3D80"/>
    <w:rsid w:val="00EE4507"/>
    <w:rsid w:val="00EE4CE3"/>
    <w:rsid w:val="00EE6DB4"/>
    <w:rsid w:val="00EE77A0"/>
    <w:rsid w:val="00EE7A38"/>
    <w:rsid w:val="00EE7C4D"/>
    <w:rsid w:val="00EF0A60"/>
    <w:rsid w:val="00EF26AF"/>
    <w:rsid w:val="00EF26DF"/>
    <w:rsid w:val="00EF2C6A"/>
    <w:rsid w:val="00EF2E55"/>
    <w:rsid w:val="00EF333A"/>
    <w:rsid w:val="00EF39EA"/>
    <w:rsid w:val="00EF5E9E"/>
    <w:rsid w:val="00EF5ED8"/>
    <w:rsid w:val="00EF7CE8"/>
    <w:rsid w:val="00F003A6"/>
    <w:rsid w:val="00F0255E"/>
    <w:rsid w:val="00F03EA9"/>
    <w:rsid w:val="00F04B76"/>
    <w:rsid w:val="00F056BF"/>
    <w:rsid w:val="00F05D3E"/>
    <w:rsid w:val="00F074DF"/>
    <w:rsid w:val="00F07A90"/>
    <w:rsid w:val="00F112B1"/>
    <w:rsid w:val="00F116E2"/>
    <w:rsid w:val="00F11EBA"/>
    <w:rsid w:val="00F1260A"/>
    <w:rsid w:val="00F126DC"/>
    <w:rsid w:val="00F12FFB"/>
    <w:rsid w:val="00F142E5"/>
    <w:rsid w:val="00F16188"/>
    <w:rsid w:val="00F16228"/>
    <w:rsid w:val="00F165C4"/>
    <w:rsid w:val="00F1740D"/>
    <w:rsid w:val="00F17705"/>
    <w:rsid w:val="00F2356B"/>
    <w:rsid w:val="00F238CD"/>
    <w:rsid w:val="00F2463B"/>
    <w:rsid w:val="00F30F09"/>
    <w:rsid w:val="00F31648"/>
    <w:rsid w:val="00F31CBE"/>
    <w:rsid w:val="00F32720"/>
    <w:rsid w:val="00F359C2"/>
    <w:rsid w:val="00F35E02"/>
    <w:rsid w:val="00F36526"/>
    <w:rsid w:val="00F36718"/>
    <w:rsid w:val="00F36F17"/>
    <w:rsid w:val="00F40705"/>
    <w:rsid w:val="00F40E56"/>
    <w:rsid w:val="00F42D00"/>
    <w:rsid w:val="00F4455C"/>
    <w:rsid w:val="00F457F2"/>
    <w:rsid w:val="00F46D0B"/>
    <w:rsid w:val="00F472AA"/>
    <w:rsid w:val="00F5444B"/>
    <w:rsid w:val="00F54950"/>
    <w:rsid w:val="00F56BC2"/>
    <w:rsid w:val="00F576C0"/>
    <w:rsid w:val="00F57744"/>
    <w:rsid w:val="00F60C9A"/>
    <w:rsid w:val="00F613F7"/>
    <w:rsid w:val="00F63184"/>
    <w:rsid w:val="00F64226"/>
    <w:rsid w:val="00F64697"/>
    <w:rsid w:val="00F6538F"/>
    <w:rsid w:val="00F669CB"/>
    <w:rsid w:val="00F66A36"/>
    <w:rsid w:val="00F67409"/>
    <w:rsid w:val="00F7017D"/>
    <w:rsid w:val="00F702D2"/>
    <w:rsid w:val="00F70D40"/>
    <w:rsid w:val="00F723AF"/>
    <w:rsid w:val="00F7448A"/>
    <w:rsid w:val="00F74F20"/>
    <w:rsid w:val="00F757BF"/>
    <w:rsid w:val="00F76165"/>
    <w:rsid w:val="00F76F37"/>
    <w:rsid w:val="00F77096"/>
    <w:rsid w:val="00F802E0"/>
    <w:rsid w:val="00F824F0"/>
    <w:rsid w:val="00F8515C"/>
    <w:rsid w:val="00F86F44"/>
    <w:rsid w:val="00F8730E"/>
    <w:rsid w:val="00F905ED"/>
    <w:rsid w:val="00F93ADF"/>
    <w:rsid w:val="00FA20F2"/>
    <w:rsid w:val="00FA4101"/>
    <w:rsid w:val="00FA5C5B"/>
    <w:rsid w:val="00FB2F99"/>
    <w:rsid w:val="00FB5EC8"/>
    <w:rsid w:val="00FC0C1F"/>
    <w:rsid w:val="00FC28C5"/>
    <w:rsid w:val="00FC6E30"/>
    <w:rsid w:val="00FC78E2"/>
    <w:rsid w:val="00FD66BD"/>
    <w:rsid w:val="00FE070B"/>
    <w:rsid w:val="00FE522B"/>
    <w:rsid w:val="00FE5B14"/>
    <w:rsid w:val="00FE5DBC"/>
    <w:rsid w:val="00FF1CE9"/>
    <w:rsid w:val="00FF37A0"/>
    <w:rsid w:val="00FF4A31"/>
    <w:rsid w:val="00FF6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C8318"/>
  <w15:docId w15:val="{7DAF5E4C-AA69-4723-80A7-701559A0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FF5"/>
  </w:style>
  <w:style w:type="paragraph" w:styleId="Heading1">
    <w:name w:val="heading 1"/>
    <w:basedOn w:val="Normal"/>
    <w:next w:val="Normal"/>
    <w:link w:val="Heading1Char"/>
    <w:uiPriority w:val="9"/>
    <w:qFormat/>
    <w:rsid w:val="0050573A"/>
    <w:pPr>
      <w:keepNext/>
      <w:keepLines/>
      <w:pBdr>
        <w:bottom w:val="single" w:sz="4" w:space="1" w:color="FF5C0B" w:themeColor="accent1"/>
      </w:pBdr>
      <w:spacing w:before="400" w:after="40" w:line="240" w:lineRule="auto"/>
      <w:outlineLvl w:val="0"/>
    </w:pPr>
    <w:rPr>
      <w:rFonts w:asciiTheme="majorHAnsi" w:eastAsiaTheme="majorEastAsia" w:hAnsiTheme="majorHAnsi" w:cstheme="majorBidi"/>
      <w:color w:val="C74100" w:themeColor="accent1" w:themeShade="BF"/>
      <w:sz w:val="36"/>
      <w:szCs w:val="36"/>
    </w:rPr>
  </w:style>
  <w:style w:type="paragraph" w:styleId="Heading2">
    <w:name w:val="heading 2"/>
    <w:basedOn w:val="Normal"/>
    <w:next w:val="Normal"/>
    <w:link w:val="Heading2Char"/>
    <w:uiPriority w:val="9"/>
    <w:unhideWhenUsed/>
    <w:qFormat/>
    <w:rsid w:val="0050573A"/>
    <w:pPr>
      <w:keepNext/>
      <w:keepLines/>
      <w:spacing w:before="160" w:after="0" w:line="240" w:lineRule="auto"/>
      <w:outlineLvl w:val="1"/>
    </w:pPr>
    <w:rPr>
      <w:rFonts w:asciiTheme="majorHAnsi" w:eastAsiaTheme="majorEastAsia" w:hAnsiTheme="majorHAnsi" w:cstheme="majorBidi"/>
      <w:color w:val="C74100" w:themeColor="accent1" w:themeShade="BF"/>
      <w:sz w:val="28"/>
      <w:szCs w:val="28"/>
    </w:rPr>
  </w:style>
  <w:style w:type="paragraph" w:styleId="Heading3">
    <w:name w:val="heading 3"/>
    <w:basedOn w:val="Normal"/>
    <w:next w:val="Normal"/>
    <w:link w:val="Heading3Char"/>
    <w:uiPriority w:val="9"/>
    <w:unhideWhenUsed/>
    <w:qFormat/>
    <w:rsid w:val="0050573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50573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50573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50573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0573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0573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0573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0573A"/>
    <w:pPr>
      <w:spacing w:after="0" w:line="240" w:lineRule="auto"/>
      <w:contextualSpacing/>
    </w:pPr>
    <w:rPr>
      <w:rFonts w:asciiTheme="majorHAnsi" w:eastAsiaTheme="majorEastAsia" w:hAnsiTheme="majorHAnsi" w:cstheme="majorBidi"/>
      <w:color w:val="C74100" w:themeColor="accent1" w:themeShade="BF"/>
      <w:spacing w:val="-7"/>
      <w:sz w:val="80"/>
      <w:szCs w:val="80"/>
    </w:rPr>
  </w:style>
  <w:style w:type="character" w:customStyle="1" w:styleId="TitleChar">
    <w:name w:val="Title Char"/>
    <w:basedOn w:val="DefaultParagraphFont"/>
    <w:link w:val="Title"/>
    <w:uiPriority w:val="10"/>
    <w:rsid w:val="0050573A"/>
    <w:rPr>
      <w:rFonts w:asciiTheme="majorHAnsi" w:eastAsiaTheme="majorEastAsia" w:hAnsiTheme="majorHAnsi" w:cstheme="majorBidi"/>
      <w:color w:val="C74100" w:themeColor="accent1" w:themeShade="BF"/>
      <w:spacing w:val="-7"/>
      <w:sz w:val="80"/>
      <w:szCs w:val="80"/>
    </w:rPr>
  </w:style>
  <w:style w:type="paragraph" w:styleId="Subtitle">
    <w:name w:val="Subtitle"/>
    <w:basedOn w:val="Normal"/>
    <w:next w:val="Normal"/>
    <w:link w:val="SubtitleChar"/>
    <w:uiPriority w:val="11"/>
    <w:qFormat/>
    <w:rsid w:val="0050573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0573A"/>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50573A"/>
    <w:rPr>
      <w:rFonts w:asciiTheme="majorHAnsi" w:eastAsiaTheme="majorEastAsia" w:hAnsiTheme="majorHAnsi" w:cstheme="majorBidi"/>
      <w:color w:val="C74100" w:themeColor="accent1" w:themeShade="BF"/>
      <w:sz w:val="36"/>
      <w:szCs w:val="36"/>
    </w:rPr>
  </w:style>
  <w:style w:type="paragraph" w:styleId="Caption">
    <w:name w:val="caption"/>
    <w:basedOn w:val="Normal"/>
    <w:next w:val="Normal"/>
    <w:uiPriority w:val="35"/>
    <w:unhideWhenUsed/>
    <w:qFormat/>
    <w:rsid w:val="0050573A"/>
    <w:pPr>
      <w:spacing w:line="240" w:lineRule="auto"/>
    </w:pPr>
    <w:rPr>
      <w:b/>
      <w:bCs/>
      <w:color w:val="404040" w:themeColor="text1" w:themeTint="BF"/>
      <w:sz w:val="20"/>
      <w:szCs w:val="20"/>
    </w:rPr>
  </w:style>
  <w:style w:type="character" w:customStyle="1" w:styleId="Heading2Char">
    <w:name w:val="Heading 2 Char"/>
    <w:basedOn w:val="DefaultParagraphFont"/>
    <w:link w:val="Heading2"/>
    <w:uiPriority w:val="9"/>
    <w:rsid w:val="0050573A"/>
    <w:rPr>
      <w:rFonts w:asciiTheme="majorHAnsi" w:eastAsiaTheme="majorEastAsia" w:hAnsiTheme="majorHAnsi" w:cstheme="majorBidi"/>
      <w:color w:val="C74100" w:themeColor="accent1" w:themeShade="BF"/>
      <w:sz w:val="28"/>
      <w:szCs w:val="28"/>
    </w:rPr>
  </w:style>
  <w:style w:type="character" w:styleId="Emphasis">
    <w:name w:val="Emphasis"/>
    <w:basedOn w:val="DefaultParagraphFont"/>
    <w:uiPriority w:val="20"/>
    <w:qFormat/>
    <w:rsid w:val="0050573A"/>
    <w:rPr>
      <w:i/>
      <w:iCs/>
    </w:rPr>
  </w:style>
  <w:style w:type="character" w:customStyle="1" w:styleId="Heading3Char">
    <w:name w:val="Heading 3 Char"/>
    <w:basedOn w:val="DefaultParagraphFont"/>
    <w:link w:val="Heading3"/>
    <w:uiPriority w:val="9"/>
    <w:rsid w:val="0050573A"/>
    <w:rPr>
      <w:rFonts w:asciiTheme="majorHAnsi" w:eastAsiaTheme="majorEastAsia" w:hAnsiTheme="majorHAnsi" w:cstheme="majorBidi"/>
      <w:color w:val="404040" w:themeColor="text1" w:themeTint="BF"/>
      <w:sz w:val="26"/>
      <w:szCs w:val="26"/>
    </w:rPr>
  </w:style>
  <w:style w:type="character" w:styleId="PageNumber">
    <w:name w:val="page number"/>
    <w:basedOn w:val="DefaultParagraphFont"/>
    <w:uiPriority w:val="99"/>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rPr>
      <w:color w:val="404040" w:themeColor="text1" w:themeTint="BF"/>
    </w:rPr>
  </w:style>
  <w:style w:type="paragraph" w:customStyle="1" w:styleId="SidebarTableText">
    <w:name w:val="Sidebar Table Text"/>
    <w:basedOn w:val="Normal"/>
    <w:rPr>
      <w:sz w:val="16"/>
    </w:rPr>
  </w:style>
  <w:style w:type="character" w:customStyle="1" w:styleId="Heading4Char">
    <w:name w:val="Heading 4 Char"/>
    <w:basedOn w:val="DefaultParagraphFont"/>
    <w:link w:val="Heading4"/>
    <w:uiPriority w:val="9"/>
    <w:rsid w:val="0050573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50573A"/>
    <w:rPr>
      <w:rFonts w:asciiTheme="majorHAnsi" w:eastAsiaTheme="majorEastAsia" w:hAnsiTheme="majorHAnsi" w:cstheme="majorBidi"/>
      <w:i/>
      <w:iCs/>
      <w:sz w:val="22"/>
      <w:szCs w:val="22"/>
    </w:rPr>
  </w:style>
  <w:style w:type="paragraph" w:customStyle="1" w:styleId="ContactInfo">
    <w:name w:val="Contact Info"/>
    <w:basedOn w:val="Normal"/>
    <w:rPr>
      <w:color w:val="808080" w:themeColor="background1" w:themeShade="80"/>
      <w:sz w:val="16"/>
      <w:lang w:val="fr-FR"/>
    </w:rPr>
  </w:style>
  <w:style w:type="paragraph" w:customStyle="1" w:styleId="Caption2">
    <w:name w:val="Caption 2"/>
    <w:basedOn w:val="Normal"/>
    <w:pPr>
      <w:spacing w:after="0"/>
    </w:pPr>
    <w:rPr>
      <w:i/>
      <w:color w:val="7F7F7F" w:themeColor="text1" w:themeTint="80"/>
      <w:sz w:val="16"/>
    </w:rPr>
  </w:style>
  <w:style w:type="paragraph" w:customStyle="1" w:styleId="Callout">
    <w:name w:val="Callout"/>
    <w:basedOn w:val="Normal"/>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pPr>
      <w:ind w:left="-216" w:right="-144"/>
    </w:pPr>
    <w:rPr>
      <w:sz w:val="16"/>
    </w:rPr>
  </w:style>
  <w:style w:type="character" w:customStyle="1" w:styleId="Heading6Char">
    <w:name w:val="Heading 6 Char"/>
    <w:basedOn w:val="DefaultParagraphFont"/>
    <w:link w:val="Heading6"/>
    <w:uiPriority w:val="9"/>
    <w:rsid w:val="0050573A"/>
    <w:rPr>
      <w:rFonts w:asciiTheme="majorHAnsi" w:eastAsiaTheme="majorEastAsia" w:hAnsiTheme="majorHAnsi" w:cstheme="majorBidi"/>
      <w:color w:val="595959" w:themeColor="text1" w:themeTint="A6"/>
    </w:rPr>
  </w:style>
  <w:style w:type="paragraph" w:customStyle="1" w:styleId="Title-Back">
    <w:name w:val="Title-Back"/>
    <w:basedOn w:val="Normal"/>
    <w:pPr>
      <w:spacing w:before="120" w:after="0"/>
      <w:jc w:val="right"/>
    </w:pPr>
    <w:rPr>
      <w:rFonts w:asciiTheme="majorHAnsi" w:hAnsiTheme="majorHAnsi"/>
      <w:color w:val="FFFFFF" w:themeColor="background1"/>
      <w:sz w:val="56"/>
    </w:rPr>
  </w:style>
  <w:style w:type="paragraph" w:customStyle="1" w:styleId="Subtitle-Back">
    <w:name w:val="Subtitle-Back"/>
    <w:basedOn w:val="Normal"/>
    <w:pPr>
      <w:spacing w:after="1200"/>
      <w:jc w:val="right"/>
    </w:pPr>
    <w:rPr>
      <w:rFonts w:asciiTheme="majorHAnsi" w:hAnsiTheme="majorHAnsi"/>
      <w:color w:val="FFFFFF" w:themeColor="background1"/>
      <w:sz w:val="44"/>
    </w:rPr>
  </w:style>
  <w:style w:type="paragraph" w:customStyle="1" w:styleId="ReturnAddress">
    <w:name w:val="Return Address"/>
    <w:basedOn w:val="Normal"/>
    <w:pPr>
      <w:spacing w:after="240"/>
      <w:jc w:val="right"/>
    </w:pPr>
    <w:rPr>
      <w:color w:val="FFFFFF" w:themeColor="background1"/>
    </w:rPr>
  </w:style>
  <w:style w:type="paragraph" w:customStyle="1" w:styleId="Address">
    <w:name w:val="Address"/>
    <w:basedOn w:val="Normal"/>
    <w:pPr>
      <w:spacing w:after="0"/>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0573A"/>
    <w:pPr>
      <w:spacing w:after="0" w:line="240" w:lineRule="auto"/>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sz w:val="17"/>
      <w:szCs w:val="17"/>
    </w:rPr>
  </w:style>
  <w:style w:type="paragraph" w:customStyle="1" w:styleId="Sidebarphoto">
    <w:name w:val="Sidebar photo"/>
    <w:basedOn w:val="Normal"/>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2"/>
      </w:numPr>
      <w:contextualSpacing/>
    </w:pPr>
    <w:rPr>
      <w:b/>
    </w:rPr>
  </w:style>
  <w:style w:type="paragraph" w:styleId="ListContinue">
    <w:name w:val="List Continue"/>
    <w:basedOn w:val="Normal"/>
    <w:unhideWhenUsed/>
    <w:pPr>
      <w:ind w:left="360"/>
    </w:pPr>
  </w:style>
  <w:style w:type="paragraph" w:customStyle="1" w:styleId="PageReference">
    <w:name w:val="Page Reference"/>
    <w:basedOn w:val="Normal"/>
    <w:pPr>
      <w:jc w:val="right"/>
    </w:pPr>
    <w:rPr>
      <w:color w:val="000000" w:themeColor="text1"/>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pPr>
      <w:spacing w:after="80"/>
      <w:ind w:left="-216"/>
    </w:pPr>
    <w:rPr>
      <w:rFonts w:asciiTheme="majorHAnsi" w:hAnsiTheme="majorHAnsi"/>
      <w:color w:val="595959" w:themeColor="text1" w:themeTint="A6"/>
      <w:sz w:val="24"/>
    </w:rPr>
  </w:style>
  <w:style w:type="character" w:styleId="Strong">
    <w:name w:val="Strong"/>
    <w:basedOn w:val="DefaultParagraphFont"/>
    <w:uiPriority w:val="22"/>
    <w:qFormat/>
    <w:rsid w:val="0050573A"/>
    <w:rPr>
      <w:b/>
      <w:bCs/>
    </w:rPr>
  </w:style>
  <w:style w:type="paragraph" w:customStyle="1" w:styleId="HeaderSpace">
    <w:name w:val="Header Space"/>
    <w:basedOn w:val="Normal"/>
    <w:pPr>
      <w:spacing w:after="60"/>
      <w:ind w:left="-230"/>
    </w:pPr>
  </w:style>
  <w:style w:type="paragraph" w:styleId="ListNumber">
    <w:name w:val="List Number"/>
    <w:basedOn w:val="Normal"/>
    <w:uiPriority w:val="99"/>
    <w:unhideWhenUsed/>
    <w:pPr>
      <w:numPr>
        <w:numId w:val="1"/>
      </w:numPr>
      <w:contextualSpacing/>
    </w:pPr>
  </w:style>
  <w:style w:type="paragraph" w:styleId="ListBullet2">
    <w:name w:val="List Bullet 2"/>
    <w:basedOn w:val="Normal"/>
    <w:uiPriority w:val="99"/>
    <w:unhideWhenUsed/>
    <w:pPr>
      <w:numPr>
        <w:numId w:val="3"/>
      </w:numPr>
      <w:spacing w:after="60"/>
    </w:pPr>
  </w:style>
  <w:style w:type="paragraph" w:customStyle="1" w:styleId="SidebarHeading">
    <w:name w:val="Sidebar Heading"/>
    <w:basedOn w:val="Normal"/>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pPr>
      <w:spacing w:after="0"/>
      <w:ind w:left="-317"/>
    </w:pPr>
    <w:rPr>
      <w:noProof/>
      <w:sz w:val="12"/>
    </w:rPr>
  </w:style>
  <w:style w:type="paragraph" w:styleId="ListParagraph">
    <w:name w:val="List Paragraph"/>
    <w:basedOn w:val="Normal"/>
    <w:uiPriority w:val="34"/>
    <w:qFormat/>
    <w:rsid w:val="0050573A"/>
    <w:pPr>
      <w:ind w:left="720"/>
      <w:contextualSpacing/>
    </w:pPr>
  </w:style>
  <w:style w:type="character" w:styleId="IntenseReference">
    <w:name w:val="Intense Reference"/>
    <w:basedOn w:val="DefaultParagraphFont"/>
    <w:uiPriority w:val="32"/>
    <w:qFormat/>
    <w:rsid w:val="0050573A"/>
    <w:rPr>
      <w:b/>
      <w:bCs/>
      <w:smallCaps/>
      <w:u w:val="single"/>
    </w:rPr>
  </w:style>
  <w:style w:type="character" w:styleId="SubtleReference">
    <w:name w:val="Subtle Reference"/>
    <w:basedOn w:val="DefaultParagraphFont"/>
    <w:uiPriority w:val="31"/>
    <w:qFormat/>
    <w:rsid w:val="0050573A"/>
    <w:rPr>
      <w:smallCaps/>
      <w:color w:val="404040" w:themeColor="text1" w:themeTint="BF"/>
    </w:rPr>
  </w:style>
  <w:style w:type="paragraph" w:styleId="IntenseQuote">
    <w:name w:val="Intense Quote"/>
    <w:basedOn w:val="Normal"/>
    <w:next w:val="Normal"/>
    <w:link w:val="IntenseQuoteChar"/>
    <w:uiPriority w:val="30"/>
    <w:qFormat/>
    <w:rsid w:val="0050573A"/>
    <w:pPr>
      <w:spacing w:before="100" w:beforeAutospacing="1" w:after="240"/>
      <w:ind w:left="864" w:right="864"/>
      <w:jc w:val="center"/>
    </w:pPr>
    <w:rPr>
      <w:rFonts w:asciiTheme="majorHAnsi" w:eastAsiaTheme="majorEastAsia" w:hAnsiTheme="majorHAnsi" w:cstheme="majorBidi"/>
      <w:color w:val="FF5C0B" w:themeColor="accent1"/>
      <w:sz w:val="28"/>
      <w:szCs w:val="28"/>
    </w:rPr>
  </w:style>
  <w:style w:type="character" w:customStyle="1" w:styleId="IntenseQuoteChar">
    <w:name w:val="Intense Quote Char"/>
    <w:basedOn w:val="DefaultParagraphFont"/>
    <w:link w:val="IntenseQuote"/>
    <w:uiPriority w:val="30"/>
    <w:rsid w:val="0050573A"/>
    <w:rPr>
      <w:rFonts w:asciiTheme="majorHAnsi" w:eastAsiaTheme="majorEastAsia" w:hAnsiTheme="majorHAnsi" w:cstheme="majorBidi"/>
      <w:color w:val="FF5C0B" w:themeColor="accent1"/>
      <w:sz w:val="28"/>
      <w:szCs w:val="28"/>
    </w:rPr>
  </w:style>
  <w:style w:type="table" w:customStyle="1" w:styleId="TableGrid1">
    <w:name w:val="Table Grid1"/>
    <w:basedOn w:val="TableNormal"/>
    <w:next w:val="TableGrid"/>
    <w:uiPriority w:val="59"/>
    <w:rsid w:val="00722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50573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0573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0573A"/>
    <w:rPr>
      <w:rFonts w:asciiTheme="majorHAnsi" w:eastAsiaTheme="majorEastAsia" w:hAnsiTheme="majorHAnsi" w:cstheme="majorBidi"/>
      <w:i/>
      <w:iCs/>
      <w:smallCaps/>
      <w:color w:val="595959" w:themeColor="text1" w:themeTint="A6"/>
    </w:rPr>
  </w:style>
  <w:style w:type="paragraph" w:styleId="Quote">
    <w:name w:val="Quote"/>
    <w:basedOn w:val="Normal"/>
    <w:next w:val="Normal"/>
    <w:link w:val="QuoteChar"/>
    <w:uiPriority w:val="29"/>
    <w:qFormat/>
    <w:rsid w:val="0050573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0573A"/>
    <w:rPr>
      <w:i/>
      <w:iCs/>
    </w:rPr>
  </w:style>
  <w:style w:type="character" w:styleId="SubtleEmphasis">
    <w:name w:val="Subtle Emphasis"/>
    <w:basedOn w:val="DefaultParagraphFont"/>
    <w:uiPriority w:val="19"/>
    <w:qFormat/>
    <w:rsid w:val="0050573A"/>
    <w:rPr>
      <w:i/>
      <w:iCs/>
      <w:color w:val="595959" w:themeColor="text1" w:themeTint="A6"/>
    </w:rPr>
  </w:style>
  <w:style w:type="character" w:styleId="IntenseEmphasis">
    <w:name w:val="Intense Emphasis"/>
    <w:basedOn w:val="DefaultParagraphFont"/>
    <w:uiPriority w:val="21"/>
    <w:qFormat/>
    <w:rsid w:val="0050573A"/>
    <w:rPr>
      <w:b/>
      <w:bCs/>
      <w:i/>
      <w:iCs/>
    </w:rPr>
  </w:style>
  <w:style w:type="character" w:styleId="BookTitle">
    <w:name w:val="Book Title"/>
    <w:basedOn w:val="DefaultParagraphFont"/>
    <w:uiPriority w:val="33"/>
    <w:qFormat/>
    <w:rsid w:val="0050573A"/>
    <w:rPr>
      <w:b/>
      <w:bCs/>
      <w:smallCaps/>
    </w:rPr>
  </w:style>
  <w:style w:type="paragraph" w:styleId="TOCHeading">
    <w:name w:val="TOC Heading"/>
    <w:basedOn w:val="Heading1"/>
    <w:next w:val="Normal"/>
    <w:uiPriority w:val="39"/>
    <w:unhideWhenUsed/>
    <w:qFormat/>
    <w:rsid w:val="0050573A"/>
    <w:pPr>
      <w:outlineLvl w:val="9"/>
    </w:pPr>
  </w:style>
  <w:style w:type="table" w:styleId="ListTable2-Accent2">
    <w:name w:val="List Table 2 Accent 2"/>
    <w:basedOn w:val="TableNormal"/>
    <w:uiPriority w:val="47"/>
    <w:rsid w:val="00A046B7"/>
    <w:pPr>
      <w:spacing w:after="0" w:line="240" w:lineRule="auto"/>
    </w:pPr>
    <w:tblPr>
      <w:tblStyleRowBandSize w:val="1"/>
      <w:tblStyleColBandSize w:val="1"/>
      <w:tblBorders>
        <w:top w:val="single" w:sz="4" w:space="0" w:color="FFCA82" w:themeColor="accent2" w:themeTint="99"/>
        <w:bottom w:val="single" w:sz="4" w:space="0" w:color="FFCA82" w:themeColor="accent2" w:themeTint="99"/>
        <w:insideH w:val="single" w:sz="4" w:space="0" w:color="FFCA8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D5" w:themeFill="accent2" w:themeFillTint="33"/>
      </w:tcPr>
    </w:tblStylePr>
    <w:tblStylePr w:type="band1Horz">
      <w:tblPr/>
      <w:tcPr>
        <w:shd w:val="clear" w:color="auto" w:fill="FFEDD5" w:themeFill="accent2" w:themeFillTint="33"/>
      </w:tcPr>
    </w:tblStylePr>
  </w:style>
  <w:style w:type="table" w:styleId="GridTable1Light-Accent6">
    <w:name w:val="Grid Table 1 Light Accent 6"/>
    <w:basedOn w:val="TableNormal"/>
    <w:uiPriority w:val="46"/>
    <w:rsid w:val="00496ED5"/>
    <w:pPr>
      <w:spacing w:after="0" w:line="240" w:lineRule="auto"/>
    </w:pPr>
    <w:tblPr>
      <w:tblStyleRowBandSize w:val="1"/>
      <w:tblStyleColBandSize w:val="1"/>
      <w:tblBorders>
        <w:top w:val="single" w:sz="4" w:space="0" w:color="C9B4DA" w:themeColor="accent6" w:themeTint="66"/>
        <w:left w:val="single" w:sz="4" w:space="0" w:color="C9B4DA" w:themeColor="accent6" w:themeTint="66"/>
        <w:bottom w:val="single" w:sz="4" w:space="0" w:color="C9B4DA" w:themeColor="accent6" w:themeTint="66"/>
        <w:right w:val="single" w:sz="4" w:space="0" w:color="C9B4DA" w:themeColor="accent6" w:themeTint="66"/>
        <w:insideH w:val="single" w:sz="4" w:space="0" w:color="C9B4DA" w:themeColor="accent6" w:themeTint="66"/>
        <w:insideV w:val="single" w:sz="4" w:space="0" w:color="C9B4DA" w:themeColor="accent6" w:themeTint="66"/>
      </w:tblBorders>
    </w:tblPr>
    <w:tblStylePr w:type="firstRow">
      <w:rPr>
        <w:b/>
        <w:bCs/>
      </w:rPr>
      <w:tblPr/>
      <w:tcPr>
        <w:tcBorders>
          <w:bottom w:val="single" w:sz="12" w:space="0" w:color="AE8EC8" w:themeColor="accent6" w:themeTint="99"/>
        </w:tcBorders>
      </w:tcPr>
    </w:tblStylePr>
    <w:tblStylePr w:type="lastRow">
      <w:rPr>
        <w:b/>
        <w:bCs/>
      </w:rPr>
      <w:tblPr/>
      <w:tcPr>
        <w:tcBorders>
          <w:top w:val="double" w:sz="2" w:space="0" w:color="AE8EC8" w:themeColor="accent6" w:themeTint="99"/>
        </w:tcBorders>
      </w:tcPr>
    </w:tblStylePr>
    <w:tblStylePr w:type="firstCol">
      <w:rPr>
        <w:b/>
        <w:bCs/>
      </w:rPr>
    </w:tblStylePr>
    <w:tblStylePr w:type="lastCol">
      <w:rPr>
        <w:b/>
        <w:bCs/>
      </w:rPr>
    </w:tblStylePr>
  </w:style>
  <w:style w:type="character" w:customStyle="1" w:styleId="style31">
    <w:name w:val="style31"/>
    <w:basedOn w:val="DefaultParagraphFont"/>
    <w:rsid w:val="00E706D5"/>
    <w:rPr>
      <w:b/>
      <w:bCs/>
      <w:sz w:val="28"/>
      <w:szCs w:val="28"/>
    </w:rPr>
  </w:style>
  <w:style w:type="paragraph" w:styleId="TOC2">
    <w:name w:val="toc 2"/>
    <w:basedOn w:val="Normal"/>
    <w:next w:val="Normal"/>
    <w:autoRedefine/>
    <w:uiPriority w:val="39"/>
    <w:unhideWhenUsed/>
    <w:rsid w:val="00A70F98"/>
    <w:pPr>
      <w:tabs>
        <w:tab w:val="right" w:leader="dot" w:pos="5138"/>
      </w:tabs>
      <w:spacing w:after="100"/>
      <w:ind w:left="210"/>
    </w:pPr>
    <w:rPr>
      <w:b/>
      <w:noProof/>
      <w:color w:val="002060"/>
    </w:rPr>
  </w:style>
  <w:style w:type="paragraph" w:styleId="TOC1">
    <w:name w:val="toc 1"/>
    <w:basedOn w:val="Normal"/>
    <w:next w:val="Normal"/>
    <w:autoRedefine/>
    <w:uiPriority w:val="39"/>
    <w:unhideWhenUsed/>
    <w:rsid w:val="00A70F98"/>
    <w:pPr>
      <w:tabs>
        <w:tab w:val="right" w:leader="dot" w:pos="5138"/>
      </w:tabs>
      <w:spacing w:after="100"/>
    </w:pPr>
    <w:rPr>
      <w:b/>
      <w:bCs/>
      <w:noProof/>
      <w:color w:val="C74100" w:themeColor="accent3" w:themeShade="BF"/>
    </w:rPr>
  </w:style>
  <w:style w:type="paragraph" w:styleId="TOC3">
    <w:name w:val="toc 3"/>
    <w:basedOn w:val="Normal"/>
    <w:next w:val="Normal"/>
    <w:autoRedefine/>
    <w:uiPriority w:val="39"/>
    <w:unhideWhenUsed/>
    <w:rsid w:val="0050573A"/>
    <w:pPr>
      <w:spacing w:after="100"/>
      <w:ind w:left="420"/>
    </w:pPr>
  </w:style>
  <w:style w:type="table" w:styleId="GridTable2-Accent5">
    <w:name w:val="Grid Table 2 Accent 5"/>
    <w:basedOn w:val="TableNormal"/>
    <w:uiPriority w:val="47"/>
    <w:rsid w:val="000E4AD4"/>
    <w:pPr>
      <w:spacing w:after="0" w:line="240" w:lineRule="auto"/>
    </w:pPr>
    <w:tblPr>
      <w:tblStyleRowBandSize w:val="1"/>
      <w:tblStyleColBandSize w:val="1"/>
      <w:tblBorders>
        <w:top w:val="single" w:sz="2" w:space="0" w:color="8FB4E2" w:themeColor="accent5" w:themeTint="99"/>
        <w:bottom w:val="single" w:sz="2" w:space="0" w:color="8FB4E2" w:themeColor="accent5" w:themeTint="99"/>
        <w:insideH w:val="single" w:sz="2" w:space="0" w:color="8FB4E2" w:themeColor="accent5" w:themeTint="99"/>
        <w:insideV w:val="single" w:sz="2" w:space="0" w:color="8FB4E2" w:themeColor="accent5" w:themeTint="99"/>
      </w:tblBorders>
    </w:tblPr>
    <w:tblStylePr w:type="firstRow">
      <w:rPr>
        <w:b/>
        <w:bCs/>
      </w:rPr>
      <w:tblPr/>
      <w:tcPr>
        <w:tcBorders>
          <w:top w:val="nil"/>
          <w:bottom w:val="single" w:sz="12" w:space="0" w:color="8FB4E2" w:themeColor="accent5" w:themeTint="99"/>
          <w:insideH w:val="nil"/>
          <w:insideV w:val="nil"/>
        </w:tcBorders>
        <w:shd w:val="clear" w:color="auto" w:fill="FFFFFF" w:themeFill="background1"/>
      </w:tcPr>
    </w:tblStylePr>
    <w:tblStylePr w:type="lastRow">
      <w:rPr>
        <w:b/>
        <w:bCs/>
      </w:rPr>
      <w:tblPr/>
      <w:tcPr>
        <w:tcBorders>
          <w:top w:val="double" w:sz="2" w:space="0" w:color="8FB4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6F5" w:themeFill="accent5" w:themeFillTint="33"/>
      </w:tcPr>
    </w:tblStylePr>
    <w:tblStylePr w:type="band1Horz">
      <w:tblPr/>
      <w:tcPr>
        <w:shd w:val="clear" w:color="auto" w:fill="D9E6F5" w:themeFill="accent5" w:themeFillTint="33"/>
      </w:tcPr>
    </w:tblStylePr>
  </w:style>
  <w:style w:type="character" w:customStyle="1" w:styleId="NoSpacingChar">
    <w:name w:val="No Spacing Char"/>
    <w:basedOn w:val="DefaultParagraphFont"/>
    <w:link w:val="NoSpacing"/>
    <w:uiPriority w:val="1"/>
    <w:rsid w:val="00136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5275366">
      <w:bodyDiv w:val="1"/>
      <w:marLeft w:val="0"/>
      <w:marRight w:val="0"/>
      <w:marTop w:val="0"/>
      <w:marBottom w:val="0"/>
      <w:divBdr>
        <w:top w:val="none" w:sz="0" w:space="0" w:color="auto"/>
        <w:left w:val="none" w:sz="0" w:space="0" w:color="auto"/>
        <w:bottom w:val="none" w:sz="0" w:space="0" w:color="auto"/>
        <w:right w:val="none" w:sz="0" w:space="0" w:color="auto"/>
      </w:divBdr>
      <w:divsChild>
        <w:div w:id="1976057120">
          <w:marLeft w:val="0"/>
          <w:marRight w:val="0"/>
          <w:marTop w:val="0"/>
          <w:marBottom w:val="0"/>
          <w:divBdr>
            <w:top w:val="none" w:sz="0" w:space="0" w:color="auto"/>
            <w:left w:val="none" w:sz="0" w:space="0" w:color="auto"/>
            <w:bottom w:val="none" w:sz="0" w:space="0" w:color="auto"/>
            <w:right w:val="none" w:sz="0" w:space="0" w:color="auto"/>
          </w:divBdr>
          <w:divsChild>
            <w:div w:id="1773043110">
              <w:marLeft w:val="0"/>
              <w:marRight w:val="0"/>
              <w:marTop w:val="0"/>
              <w:marBottom w:val="0"/>
              <w:divBdr>
                <w:top w:val="none" w:sz="0" w:space="0" w:color="auto"/>
                <w:left w:val="none" w:sz="0" w:space="0" w:color="auto"/>
                <w:bottom w:val="none" w:sz="0" w:space="0" w:color="auto"/>
                <w:right w:val="none" w:sz="0" w:space="0" w:color="auto"/>
              </w:divBdr>
              <w:divsChild>
                <w:div w:id="19622809">
                  <w:marLeft w:val="0"/>
                  <w:marRight w:val="0"/>
                  <w:marTop w:val="0"/>
                  <w:marBottom w:val="0"/>
                  <w:divBdr>
                    <w:top w:val="none" w:sz="0" w:space="0" w:color="auto"/>
                    <w:left w:val="none" w:sz="0" w:space="0" w:color="auto"/>
                    <w:bottom w:val="none" w:sz="0" w:space="0" w:color="auto"/>
                    <w:right w:val="none" w:sz="0" w:space="0" w:color="auto"/>
                  </w:divBdr>
                  <w:divsChild>
                    <w:div w:id="457994772">
                      <w:marLeft w:val="0"/>
                      <w:marRight w:val="0"/>
                      <w:marTop w:val="0"/>
                      <w:marBottom w:val="0"/>
                      <w:divBdr>
                        <w:top w:val="none" w:sz="0" w:space="0" w:color="auto"/>
                        <w:left w:val="none" w:sz="0" w:space="0" w:color="auto"/>
                        <w:bottom w:val="none" w:sz="0" w:space="0" w:color="auto"/>
                        <w:right w:val="none" w:sz="0" w:space="0" w:color="auto"/>
                      </w:divBdr>
                      <w:divsChild>
                        <w:div w:id="16234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818339">
      <w:bodyDiv w:val="1"/>
      <w:marLeft w:val="0"/>
      <w:marRight w:val="0"/>
      <w:marTop w:val="0"/>
      <w:marBottom w:val="0"/>
      <w:divBdr>
        <w:top w:val="none" w:sz="0" w:space="0" w:color="auto"/>
        <w:left w:val="none" w:sz="0" w:space="0" w:color="auto"/>
        <w:bottom w:val="none" w:sz="0" w:space="0" w:color="auto"/>
        <w:right w:val="none" w:sz="0" w:space="0" w:color="auto"/>
      </w:divBdr>
      <w:divsChild>
        <w:div w:id="943078458">
          <w:marLeft w:val="0"/>
          <w:marRight w:val="0"/>
          <w:marTop w:val="0"/>
          <w:marBottom w:val="0"/>
          <w:divBdr>
            <w:top w:val="none" w:sz="0" w:space="0" w:color="auto"/>
            <w:left w:val="none" w:sz="0" w:space="0" w:color="auto"/>
            <w:bottom w:val="none" w:sz="0" w:space="0" w:color="auto"/>
            <w:right w:val="none" w:sz="0" w:space="0" w:color="auto"/>
          </w:divBdr>
          <w:divsChild>
            <w:div w:id="118032109">
              <w:marLeft w:val="0"/>
              <w:marRight w:val="0"/>
              <w:marTop w:val="0"/>
              <w:marBottom w:val="0"/>
              <w:divBdr>
                <w:top w:val="none" w:sz="0" w:space="0" w:color="auto"/>
                <w:left w:val="none" w:sz="0" w:space="0" w:color="auto"/>
                <w:bottom w:val="none" w:sz="0" w:space="0" w:color="auto"/>
                <w:right w:val="none" w:sz="0" w:space="0" w:color="auto"/>
              </w:divBdr>
              <w:divsChild>
                <w:div w:id="491260278">
                  <w:marLeft w:val="0"/>
                  <w:marRight w:val="0"/>
                  <w:marTop w:val="0"/>
                  <w:marBottom w:val="0"/>
                  <w:divBdr>
                    <w:top w:val="none" w:sz="0" w:space="0" w:color="auto"/>
                    <w:left w:val="none" w:sz="0" w:space="0" w:color="auto"/>
                    <w:bottom w:val="none" w:sz="0" w:space="0" w:color="auto"/>
                    <w:right w:val="none" w:sz="0" w:space="0" w:color="auto"/>
                  </w:divBdr>
                  <w:divsChild>
                    <w:div w:id="864755798">
                      <w:marLeft w:val="0"/>
                      <w:marRight w:val="0"/>
                      <w:marTop w:val="0"/>
                      <w:marBottom w:val="0"/>
                      <w:divBdr>
                        <w:top w:val="none" w:sz="0" w:space="0" w:color="auto"/>
                        <w:left w:val="none" w:sz="0" w:space="0" w:color="auto"/>
                        <w:bottom w:val="none" w:sz="0" w:space="0" w:color="auto"/>
                        <w:right w:val="none" w:sz="0" w:space="0" w:color="auto"/>
                      </w:divBdr>
                      <w:divsChild>
                        <w:div w:id="20537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23578194">
      <w:bodyDiv w:val="1"/>
      <w:marLeft w:val="0"/>
      <w:marRight w:val="0"/>
      <w:marTop w:val="0"/>
      <w:marBottom w:val="0"/>
      <w:divBdr>
        <w:top w:val="none" w:sz="0" w:space="0" w:color="auto"/>
        <w:left w:val="none" w:sz="0" w:space="0" w:color="auto"/>
        <w:bottom w:val="none" w:sz="0" w:space="0" w:color="auto"/>
        <w:right w:val="none" w:sz="0" w:space="0" w:color="auto"/>
      </w:divBdr>
      <w:divsChild>
        <w:div w:id="290983113">
          <w:marLeft w:val="0"/>
          <w:marRight w:val="0"/>
          <w:marTop w:val="0"/>
          <w:marBottom w:val="0"/>
          <w:divBdr>
            <w:top w:val="none" w:sz="0" w:space="0" w:color="auto"/>
            <w:left w:val="none" w:sz="0" w:space="0" w:color="auto"/>
            <w:bottom w:val="none" w:sz="0" w:space="0" w:color="auto"/>
            <w:right w:val="none" w:sz="0" w:space="0" w:color="auto"/>
          </w:divBdr>
          <w:divsChild>
            <w:div w:id="151075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1334">
      <w:bodyDiv w:val="1"/>
      <w:marLeft w:val="0"/>
      <w:marRight w:val="0"/>
      <w:marTop w:val="0"/>
      <w:marBottom w:val="0"/>
      <w:divBdr>
        <w:top w:val="none" w:sz="0" w:space="0" w:color="auto"/>
        <w:left w:val="none" w:sz="0" w:space="0" w:color="auto"/>
        <w:bottom w:val="none" w:sz="0" w:space="0" w:color="auto"/>
        <w:right w:val="none" w:sz="0" w:space="0" w:color="auto"/>
      </w:divBdr>
      <w:divsChild>
        <w:div w:id="1218972166">
          <w:marLeft w:val="0"/>
          <w:marRight w:val="0"/>
          <w:marTop w:val="0"/>
          <w:marBottom w:val="0"/>
          <w:divBdr>
            <w:top w:val="none" w:sz="0" w:space="0" w:color="auto"/>
            <w:left w:val="none" w:sz="0" w:space="0" w:color="auto"/>
            <w:bottom w:val="none" w:sz="0" w:space="0" w:color="auto"/>
            <w:right w:val="none" w:sz="0" w:space="0" w:color="auto"/>
          </w:divBdr>
          <w:divsChild>
            <w:div w:id="1969817205">
              <w:marLeft w:val="0"/>
              <w:marRight w:val="0"/>
              <w:marTop w:val="0"/>
              <w:marBottom w:val="0"/>
              <w:divBdr>
                <w:top w:val="none" w:sz="0" w:space="0" w:color="auto"/>
                <w:left w:val="none" w:sz="0" w:space="0" w:color="auto"/>
                <w:bottom w:val="none" w:sz="0" w:space="0" w:color="auto"/>
                <w:right w:val="none" w:sz="0" w:space="0" w:color="auto"/>
              </w:divBdr>
              <w:divsChild>
                <w:div w:id="232662325">
                  <w:marLeft w:val="0"/>
                  <w:marRight w:val="0"/>
                  <w:marTop w:val="0"/>
                  <w:marBottom w:val="0"/>
                  <w:divBdr>
                    <w:top w:val="none" w:sz="0" w:space="0" w:color="auto"/>
                    <w:left w:val="none" w:sz="0" w:space="0" w:color="auto"/>
                    <w:bottom w:val="none" w:sz="0" w:space="0" w:color="auto"/>
                    <w:right w:val="none" w:sz="0" w:space="0" w:color="auto"/>
                  </w:divBdr>
                  <w:divsChild>
                    <w:div w:id="816992902">
                      <w:marLeft w:val="0"/>
                      <w:marRight w:val="0"/>
                      <w:marTop w:val="0"/>
                      <w:marBottom w:val="0"/>
                      <w:divBdr>
                        <w:top w:val="none" w:sz="0" w:space="0" w:color="auto"/>
                        <w:left w:val="none" w:sz="0" w:space="0" w:color="auto"/>
                        <w:bottom w:val="none" w:sz="0" w:space="0" w:color="auto"/>
                        <w:right w:val="none" w:sz="0" w:space="0" w:color="auto"/>
                      </w:divBdr>
                      <w:divsChild>
                        <w:div w:id="48964034">
                          <w:marLeft w:val="0"/>
                          <w:marRight w:val="0"/>
                          <w:marTop w:val="0"/>
                          <w:marBottom w:val="0"/>
                          <w:divBdr>
                            <w:top w:val="none" w:sz="0" w:space="0" w:color="auto"/>
                            <w:left w:val="none" w:sz="0" w:space="0" w:color="auto"/>
                            <w:bottom w:val="none" w:sz="0" w:space="0" w:color="auto"/>
                            <w:right w:val="none" w:sz="0" w:space="0" w:color="auto"/>
                          </w:divBdr>
                          <w:divsChild>
                            <w:div w:id="16323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75267252">
      <w:bodyDiv w:val="1"/>
      <w:marLeft w:val="0"/>
      <w:marRight w:val="0"/>
      <w:marTop w:val="0"/>
      <w:marBottom w:val="0"/>
      <w:divBdr>
        <w:top w:val="none" w:sz="0" w:space="0" w:color="auto"/>
        <w:left w:val="none" w:sz="0" w:space="0" w:color="auto"/>
        <w:bottom w:val="none" w:sz="0" w:space="0" w:color="auto"/>
        <w:right w:val="none" w:sz="0" w:space="0" w:color="auto"/>
      </w:divBdr>
      <w:divsChild>
        <w:div w:id="176433032">
          <w:marLeft w:val="0"/>
          <w:marRight w:val="0"/>
          <w:marTop w:val="0"/>
          <w:marBottom w:val="0"/>
          <w:divBdr>
            <w:top w:val="none" w:sz="0" w:space="0" w:color="auto"/>
            <w:left w:val="none" w:sz="0" w:space="0" w:color="auto"/>
            <w:bottom w:val="none" w:sz="0" w:space="0" w:color="auto"/>
            <w:right w:val="none" w:sz="0" w:space="0" w:color="auto"/>
          </w:divBdr>
          <w:divsChild>
            <w:div w:id="822812140">
              <w:marLeft w:val="-3780"/>
              <w:marRight w:val="0"/>
              <w:marTop w:val="0"/>
              <w:marBottom w:val="0"/>
              <w:divBdr>
                <w:top w:val="none" w:sz="0" w:space="0" w:color="auto"/>
                <w:left w:val="none" w:sz="0" w:space="0" w:color="auto"/>
                <w:bottom w:val="none" w:sz="0" w:space="0" w:color="auto"/>
                <w:right w:val="none" w:sz="0" w:space="0" w:color="auto"/>
              </w:divBdr>
              <w:divsChild>
                <w:div w:id="2142841627">
                  <w:marLeft w:val="0"/>
                  <w:marRight w:val="0"/>
                  <w:marTop w:val="0"/>
                  <w:marBottom w:val="0"/>
                  <w:divBdr>
                    <w:top w:val="none" w:sz="0" w:space="0" w:color="auto"/>
                    <w:left w:val="none" w:sz="0" w:space="0" w:color="auto"/>
                    <w:bottom w:val="none" w:sz="0" w:space="0" w:color="auto"/>
                    <w:right w:val="none" w:sz="0" w:space="0" w:color="auto"/>
                  </w:divBdr>
                  <w:divsChild>
                    <w:div w:id="1978559732">
                      <w:marLeft w:val="0"/>
                      <w:marRight w:val="42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86284101">
      <w:bodyDiv w:val="1"/>
      <w:marLeft w:val="0"/>
      <w:marRight w:val="0"/>
      <w:marTop w:val="0"/>
      <w:marBottom w:val="0"/>
      <w:divBdr>
        <w:top w:val="none" w:sz="0" w:space="0" w:color="auto"/>
        <w:left w:val="none" w:sz="0" w:space="0" w:color="auto"/>
        <w:bottom w:val="none" w:sz="0" w:space="0" w:color="auto"/>
        <w:right w:val="none" w:sz="0" w:space="0" w:color="auto"/>
      </w:divBdr>
      <w:divsChild>
        <w:div w:id="938803497">
          <w:marLeft w:val="0"/>
          <w:marRight w:val="0"/>
          <w:marTop w:val="0"/>
          <w:marBottom w:val="0"/>
          <w:divBdr>
            <w:top w:val="none" w:sz="0" w:space="0" w:color="auto"/>
            <w:left w:val="none" w:sz="0" w:space="0" w:color="auto"/>
            <w:bottom w:val="none" w:sz="0" w:space="0" w:color="auto"/>
            <w:right w:val="none" w:sz="0" w:space="0" w:color="auto"/>
          </w:divBdr>
          <w:divsChild>
            <w:div w:id="1382291552">
              <w:marLeft w:val="75"/>
              <w:marRight w:val="75"/>
              <w:marTop w:val="0"/>
              <w:marBottom w:val="0"/>
              <w:divBdr>
                <w:top w:val="none" w:sz="0" w:space="0" w:color="auto"/>
                <w:left w:val="none" w:sz="0" w:space="0" w:color="auto"/>
                <w:bottom w:val="none" w:sz="0" w:space="0" w:color="auto"/>
                <w:right w:val="none" w:sz="0" w:space="0" w:color="auto"/>
              </w:divBdr>
              <w:divsChild>
                <w:div w:id="1380714015">
                  <w:marLeft w:val="45"/>
                  <w:marRight w:val="45"/>
                  <w:marTop w:val="0"/>
                  <w:marBottom w:val="0"/>
                  <w:divBdr>
                    <w:top w:val="none" w:sz="0" w:space="0" w:color="auto"/>
                    <w:left w:val="none" w:sz="0" w:space="0" w:color="auto"/>
                    <w:bottom w:val="none" w:sz="0" w:space="0" w:color="auto"/>
                    <w:right w:val="none" w:sz="0" w:space="0" w:color="auto"/>
                  </w:divBdr>
                  <w:divsChild>
                    <w:div w:id="1508904766">
                      <w:marLeft w:val="45"/>
                      <w:marRight w:val="45"/>
                      <w:marTop w:val="0"/>
                      <w:marBottom w:val="0"/>
                      <w:divBdr>
                        <w:top w:val="none" w:sz="0" w:space="0" w:color="auto"/>
                        <w:left w:val="none" w:sz="0" w:space="0" w:color="auto"/>
                        <w:bottom w:val="none" w:sz="0" w:space="0" w:color="auto"/>
                        <w:right w:val="none" w:sz="0" w:space="0" w:color="auto"/>
                      </w:divBdr>
                      <w:divsChild>
                        <w:div w:id="2075927387">
                          <w:marLeft w:val="0"/>
                          <w:marRight w:val="0"/>
                          <w:marTop w:val="0"/>
                          <w:marBottom w:val="0"/>
                          <w:divBdr>
                            <w:top w:val="none" w:sz="0" w:space="0" w:color="auto"/>
                            <w:left w:val="none" w:sz="0" w:space="0" w:color="auto"/>
                            <w:bottom w:val="none" w:sz="0" w:space="0" w:color="auto"/>
                            <w:right w:val="none" w:sz="0" w:space="0" w:color="auto"/>
                          </w:divBdr>
                          <w:divsChild>
                            <w:div w:id="1930498846">
                              <w:marLeft w:val="0"/>
                              <w:marRight w:val="0"/>
                              <w:marTop w:val="0"/>
                              <w:marBottom w:val="0"/>
                              <w:divBdr>
                                <w:top w:val="none" w:sz="0" w:space="0" w:color="auto"/>
                                <w:left w:val="none" w:sz="0" w:space="0" w:color="auto"/>
                                <w:bottom w:val="none" w:sz="0" w:space="0" w:color="auto"/>
                                <w:right w:val="none" w:sz="0" w:space="0" w:color="auto"/>
                              </w:divBdr>
                              <w:divsChild>
                                <w:div w:id="112405310">
                                  <w:marLeft w:val="0"/>
                                  <w:marRight w:val="0"/>
                                  <w:marTop w:val="0"/>
                                  <w:marBottom w:val="0"/>
                                  <w:divBdr>
                                    <w:top w:val="none" w:sz="0" w:space="0" w:color="auto"/>
                                    <w:left w:val="none" w:sz="0" w:space="0" w:color="auto"/>
                                    <w:bottom w:val="none" w:sz="0" w:space="0" w:color="auto"/>
                                    <w:right w:val="none" w:sz="0" w:space="0" w:color="auto"/>
                                  </w:divBdr>
                                  <w:divsChild>
                                    <w:div w:id="242033013">
                                      <w:marLeft w:val="0"/>
                                      <w:marRight w:val="0"/>
                                      <w:marTop w:val="0"/>
                                      <w:marBottom w:val="75"/>
                                      <w:divBdr>
                                        <w:top w:val="single" w:sz="6" w:space="0" w:color="E0E0E0"/>
                                        <w:left w:val="single" w:sz="6" w:space="0" w:color="E0E0E0"/>
                                        <w:bottom w:val="single" w:sz="6" w:space="0" w:color="E0E0E0"/>
                                        <w:right w:val="single" w:sz="6" w:space="0" w:color="E0E0E0"/>
                                      </w:divBdr>
                                      <w:divsChild>
                                        <w:div w:id="1954894070">
                                          <w:marLeft w:val="0"/>
                                          <w:marRight w:val="0"/>
                                          <w:marTop w:val="0"/>
                                          <w:marBottom w:val="0"/>
                                          <w:divBdr>
                                            <w:top w:val="none" w:sz="0" w:space="0" w:color="auto"/>
                                            <w:left w:val="none" w:sz="0" w:space="0" w:color="auto"/>
                                            <w:bottom w:val="none" w:sz="0" w:space="0" w:color="auto"/>
                                            <w:right w:val="none" w:sz="0" w:space="0" w:color="auto"/>
                                          </w:divBdr>
                                          <w:divsChild>
                                            <w:div w:id="1947232717">
                                              <w:marLeft w:val="0"/>
                                              <w:marRight w:val="0"/>
                                              <w:marTop w:val="0"/>
                                              <w:marBottom w:val="0"/>
                                              <w:divBdr>
                                                <w:top w:val="none" w:sz="0" w:space="0" w:color="auto"/>
                                                <w:left w:val="none" w:sz="0" w:space="0" w:color="auto"/>
                                                <w:bottom w:val="none" w:sz="0" w:space="0" w:color="auto"/>
                                                <w:right w:val="none" w:sz="0" w:space="0" w:color="auto"/>
                                              </w:divBdr>
                                              <w:divsChild>
                                                <w:div w:id="824274207">
                                                  <w:marLeft w:val="0"/>
                                                  <w:marRight w:val="0"/>
                                                  <w:marTop w:val="0"/>
                                                  <w:marBottom w:val="0"/>
                                                  <w:divBdr>
                                                    <w:top w:val="none" w:sz="0" w:space="0" w:color="auto"/>
                                                    <w:left w:val="none" w:sz="0" w:space="0" w:color="auto"/>
                                                    <w:bottom w:val="none" w:sz="0" w:space="0" w:color="auto"/>
                                                    <w:right w:val="none" w:sz="0" w:space="0" w:color="auto"/>
                                                  </w:divBdr>
                                                  <w:divsChild>
                                                    <w:div w:id="1367369296">
                                                      <w:marLeft w:val="0"/>
                                                      <w:marRight w:val="0"/>
                                                      <w:marTop w:val="0"/>
                                                      <w:marBottom w:val="0"/>
                                                      <w:divBdr>
                                                        <w:top w:val="none" w:sz="0" w:space="0" w:color="auto"/>
                                                        <w:left w:val="none" w:sz="0" w:space="0" w:color="auto"/>
                                                        <w:bottom w:val="none" w:sz="0" w:space="0" w:color="auto"/>
                                                        <w:right w:val="none" w:sz="0" w:space="0" w:color="auto"/>
                                                      </w:divBdr>
                                                      <w:divsChild>
                                                        <w:div w:id="1333682425">
                                                          <w:marLeft w:val="0"/>
                                                          <w:marRight w:val="0"/>
                                                          <w:marTop w:val="0"/>
                                                          <w:marBottom w:val="120"/>
                                                          <w:divBdr>
                                                            <w:top w:val="none" w:sz="0" w:space="0" w:color="auto"/>
                                                            <w:left w:val="none" w:sz="0" w:space="0" w:color="auto"/>
                                                            <w:bottom w:val="single" w:sz="6" w:space="9" w:color="CCCCCC"/>
                                                            <w:right w:val="none" w:sz="0" w:space="0" w:color="auto"/>
                                                          </w:divBdr>
                                                          <w:divsChild>
                                                            <w:div w:id="423838526">
                                                              <w:marLeft w:val="0"/>
                                                              <w:marRight w:val="0"/>
                                                              <w:marTop w:val="0"/>
                                                              <w:marBottom w:val="0"/>
                                                              <w:divBdr>
                                                                <w:top w:val="none" w:sz="0" w:space="0" w:color="auto"/>
                                                                <w:left w:val="none" w:sz="0" w:space="0" w:color="auto"/>
                                                                <w:bottom w:val="none" w:sz="0" w:space="0" w:color="auto"/>
                                                                <w:right w:val="none" w:sz="0" w:space="0" w:color="auto"/>
                                                              </w:divBdr>
                                                            </w:div>
                                                            <w:div w:id="7150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0631035">
      <w:bodyDiv w:val="1"/>
      <w:marLeft w:val="0"/>
      <w:marRight w:val="0"/>
      <w:marTop w:val="0"/>
      <w:marBottom w:val="0"/>
      <w:divBdr>
        <w:top w:val="none" w:sz="0" w:space="0" w:color="auto"/>
        <w:left w:val="none" w:sz="0" w:space="0" w:color="auto"/>
        <w:bottom w:val="none" w:sz="0" w:space="0" w:color="auto"/>
        <w:right w:val="none" w:sz="0" w:space="0" w:color="auto"/>
      </w:divBdr>
      <w:divsChild>
        <w:div w:id="931024">
          <w:marLeft w:val="0"/>
          <w:marRight w:val="0"/>
          <w:marTop w:val="0"/>
          <w:marBottom w:val="0"/>
          <w:divBdr>
            <w:top w:val="none" w:sz="0" w:space="0" w:color="auto"/>
            <w:left w:val="none" w:sz="0" w:space="0" w:color="auto"/>
            <w:bottom w:val="none" w:sz="0" w:space="0" w:color="auto"/>
            <w:right w:val="none" w:sz="0" w:space="0" w:color="auto"/>
          </w:divBdr>
          <w:divsChild>
            <w:div w:id="1259411434">
              <w:marLeft w:val="0"/>
              <w:marRight w:val="0"/>
              <w:marTop w:val="0"/>
              <w:marBottom w:val="0"/>
              <w:divBdr>
                <w:top w:val="none" w:sz="0" w:space="0" w:color="auto"/>
                <w:left w:val="none" w:sz="0" w:space="0" w:color="auto"/>
                <w:bottom w:val="none" w:sz="0" w:space="0" w:color="auto"/>
                <w:right w:val="none" w:sz="0" w:space="0" w:color="auto"/>
              </w:divBdr>
              <w:divsChild>
                <w:div w:id="865027279">
                  <w:marLeft w:val="0"/>
                  <w:marRight w:val="0"/>
                  <w:marTop w:val="0"/>
                  <w:marBottom w:val="0"/>
                  <w:divBdr>
                    <w:top w:val="none" w:sz="0" w:space="0" w:color="auto"/>
                    <w:left w:val="none" w:sz="0" w:space="0" w:color="auto"/>
                    <w:bottom w:val="none" w:sz="0" w:space="0" w:color="auto"/>
                    <w:right w:val="none" w:sz="0" w:space="0" w:color="auto"/>
                  </w:divBdr>
                  <w:divsChild>
                    <w:div w:id="1371997783">
                      <w:marLeft w:val="0"/>
                      <w:marRight w:val="0"/>
                      <w:marTop w:val="0"/>
                      <w:marBottom w:val="0"/>
                      <w:divBdr>
                        <w:top w:val="none" w:sz="0" w:space="0" w:color="auto"/>
                        <w:left w:val="none" w:sz="0" w:space="0" w:color="auto"/>
                        <w:bottom w:val="none" w:sz="0" w:space="0" w:color="auto"/>
                        <w:right w:val="none" w:sz="0" w:space="0" w:color="auto"/>
                      </w:divBdr>
                      <w:divsChild>
                        <w:div w:id="8617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84461002">
      <w:bodyDiv w:val="1"/>
      <w:marLeft w:val="0"/>
      <w:marRight w:val="0"/>
      <w:marTop w:val="0"/>
      <w:marBottom w:val="0"/>
      <w:divBdr>
        <w:top w:val="none" w:sz="0" w:space="0" w:color="auto"/>
        <w:left w:val="none" w:sz="0" w:space="0" w:color="auto"/>
        <w:bottom w:val="none" w:sz="0" w:space="0" w:color="auto"/>
        <w:right w:val="none" w:sz="0" w:space="0" w:color="auto"/>
      </w:divBdr>
      <w:divsChild>
        <w:div w:id="1458448634">
          <w:marLeft w:val="0"/>
          <w:marRight w:val="0"/>
          <w:marTop w:val="0"/>
          <w:marBottom w:val="0"/>
          <w:divBdr>
            <w:top w:val="none" w:sz="0" w:space="0" w:color="auto"/>
            <w:left w:val="none" w:sz="0" w:space="0" w:color="auto"/>
            <w:bottom w:val="none" w:sz="0" w:space="0" w:color="auto"/>
            <w:right w:val="none" w:sz="0" w:space="0" w:color="auto"/>
          </w:divBdr>
          <w:divsChild>
            <w:div w:id="923340276">
              <w:marLeft w:val="0"/>
              <w:marRight w:val="0"/>
              <w:marTop w:val="0"/>
              <w:marBottom w:val="0"/>
              <w:divBdr>
                <w:top w:val="none" w:sz="0" w:space="0" w:color="auto"/>
                <w:left w:val="none" w:sz="0" w:space="0" w:color="auto"/>
                <w:bottom w:val="none" w:sz="0" w:space="0" w:color="auto"/>
                <w:right w:val="none" w:sz="0" w:space="0" w:color="auto"/>
              </w:divBdr>
              <w:divsChild>
                <w:div w:id="945774980">
                  <w:marLeft w:val="0"/>
                  <w:marRight w:val="0"/>
                  <w:marTop w:val="0"/>
                  <w:marBottom w:val="0"/>
                  <w:divBdr>
                    <w:top w:val="none" w:sz="0" w:space="0" w:color="auto"/>
                    <w:left w:val="none" w:sz="0" w:space="0" w:color="auto"/>
                    <w:bottom w:val="none" w:sz="0" w:space="0" w:color="auto"/>
                    <w:right w:val="none" w:sz="0" w:space="0" w:color="auto"/>
                  </w:divBdr>
                  <w:divsChild>
                    <w:div w:id="1629818822">
                      <w:marLeft w:val="0"/>
                      <w:marRight w:val="0"/>
                      <w:marTop w:val="0"/>
                      <w:marBottom w:val="0"/>
                      <w:divBdr>
                        <w:top w:val="none" w:sz="0" w:space="0" w:color="auto"/>
                        <w:left w:val="none" w:sz="0" w:space="0" w:color="auto"/>
                        <w:bottom w:val="none" w:sz="0" w:space="0" w:color="auto"/>
                        <w:right w:val="none" w:sz="0" w:space="0" w:color="auto"/>
                      </w:divBdr>
                      <w:divsChild>
                        <w:div w:id="1786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312558">
      <w:bodyDiv w:val="1"/>
      <w:marLeft w:val="0"/>
      <w:marRight w:val="0"/>
      <w:marTop w:val="0"/>
      <w:marBottom w:val="0"/>
      <w:divBdr>
        <w:top w:val="none" w:sz="0" w:space="0" w:color="auto"/>
        <w:left w:val="none" w:sz="0" w:space="0" w:color="auto"/>
        <w:bottom w:val="none" w:sz="0" w:space="0" w:color="auto"/>
        <w:right w:val="none" w:sz="0" w:space="0" w:color="auto"/>
      </w:divBdr>
      <w:divsChild>
        <w:div w:id="998532267">
          <w:marLeft w:val="0"/>
          <w:marRight w:val="0"/>
          <w:marTop w:val="0"/>
          <w:marBottom w:val="0"/>
          <w:divBdr>
            <w:top w:val="none" w:sz="0" w:space="0" w:color="auto"/>
            <w:left w:val="none" w:sz="0" w:space="0" w:color="auto"/>
            <w:bottom w:val="none" w:sz="0" w:space="0" w:color="auto"/>
            <w:right w:val="none" w:sz="0" w:space="0" w:color="auto"/>
          </w:divBdr>
          <w:divsChild>
            <w:div w:id="779027331">
              <w:marLeft w:val="-3780"/>
              <w:marRight w:val="0"/>
              <w:marTop w:val="0"/>
              <w:marBottom w:val="0"/>
              <w:divBdr>
                <w:top w:val="none" w:sz="0" w:space="0" w:color="auto"/>
                <w:left w:val="none" w:sz="0" w:space="0" w:color="auto"/>
                <w:bottom w:val="none" w:sz="0" w:space="0" w:color="auto"/>
                <w:right w:val="none" w:sz="0" w:space="0" w:color="auto"/>
              </w:divBdr>
              <w:divsChild>
                <w:div w:id="1825580463">
                  <w:marLeft w:val="0"/>
                  <w:marRight w:val="0"/>
                  <w:marTop w:val="0"/>
                  <w:marBottom w:val="0"/>
                  <w:divBdr>
                    <w:top w:val="none" w:sz="0" w:space="0" w:color="auto"/>
                    <w:left w:val="none" w:sz="0" w:space="0" w:color="auto"/>
                    <w:bottom w:val="none" w:sz="0" w:space="0" w:color="auto"/>
                    <w:right w:val="none" w:sz="0" w:space="0" w:color="auto"/>
                  </w:divBdr>
                  <w:divsChild>
                    <w:div w:id="1440376051">
                      <w:marLeft w:val="0"/>
                      <w:marRight w:val="42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1975199">
      <w:bodyDiv w:val="1"/>
      <w:marLeft w:val="0"/>
      <w:marRight w:val="0"/>
      <w:marTop w:val="0"/>
      <w:marBottom w:val="0"/>
      <w:divBdr>
        <w:top w:val="none" w:sz="0" w:space="0" w:color="auto"/>
        <w:left w:val="none" w:sz="0" w:space="0" w:color="auto"/>
        <w:bottom w:val="none" w:sz="0" w:space="0" w:color="auto"/>
        <w:right w:val="none" w:sz="0" w:space="0" w:color="auto"/>
      </w:divBdr>
      <w:divsChild>
        <w:div w:id="1137336575">
          <w:marLeft w:val="0"/>
          <w:marRight w:val="0"/>
          <w:marTop w:val="0"/>
          <w:marBottom w:val="0"/>
          <w:divBdr>
            <w:top w:val="none" w:sz="0" w:space="0" w:color="auto"/>
            <w:left w:val="none" w:sz="0" w:space="0" w:color="auto"/>
            <w:bottom w:val="none" w:sz="0" w:space="0" w:color="auto"/>
            <w:right w:val="none" w:sz="0" w:space="0" w:color="auto"/>
          </w:divBdr>
          <w:divsChild>
            <w:div w:id="1388843615">
              <w:marLeft w:val="0"/>
              <w:marRight w:val="0"/>
              <w:marTop w:val="0"/>
              <w:marBottom w:val="0"/>
              <w:divBdr>
                <w:top w:val="none" w:sz="0" w:space="0" w:color="auto"/>
                <w:left w:val="none" w:sz="0" w:space="0" w:color="auto"/>
                <w:bottom w:val="none" w:sz="0" w:space="0" w:color="auto"/>
                <w:right w:val="none" w:sz="0" w:space="0" w:color="auto"/>
              </w:divBdr>
              <w:divsChild>
                <w:div w:id="1989705349">
                  <w:marLeft w:val="0"/>
                  <w:marRight w:val="0"/>
                  <w:marTop w:val="0"/>
                  <w:marBottom w:val="0"/>
                  <w:divBdr>
                    <w:top w:val="none" w:sz="0" w:space="0" w:color="auto"/>
                    <w:left w:val="none" w:sz="0" w:space="0" w:color="auto"/>
                    <w:bottom w:val="none" w:sz="0" w:space="0" w:color="auto"/>
                    <w:right w:val="none" w:sz="0" w:space="0" w:color="auto"/>
                  </w:divBdr>
                  <w:divsChild>
                    <w:div w:id="806047436">
                      <w:marLeft w:val="0"/>
                      <w:marRight w:val="0"/>
                      <w:marTop w:val="0"/>
                      <w:marBottom w:val="0"/>
                      <w:divBdr>
                        <w:top w:val="none" w:sz="0" w:space="0" w:color="auto"/>
                        <w:left w:val="none" w:sz="0" w:space="0" w:color="auto"/>
                        <w:bottom w:val="none" w:sz="0" w:space="0" w:color="auto"/>
                        <w:right w:val="none" w:sz="0" w:space="0" w:color="auto"/>
                      </w:divBdr>
                      <w:divsChild>
                        <w:div w:id="1133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33949">
      <w:bodyDiv w:val="1"/>
      <w:marLeft w:val="0"/>
      <w:marRight w:val="0"/>
      <w:marTop w:val="0"/>
      <w:marBottom w:val="0"/>
      <w:divBdr>
        <w:top w:val="none" w:sz="0" w:space="0" w:color="auto"/>
        <w:left w:val="none" w:sz="0" w:space="0" w:color="auto"/>
        <w:bottom w:val="none" w:sz="0" w:space="0" w:color="auto"/>
        <w:right w:val="none" w:sz="0" w:space="0" w:color="auto"/>
      </w:divBdr>
      <w:divsChild>
        <w:div w:id="564800266">
          <w:marLeft w:val="0"/>
          <w:marRight w:val="0"/>
          <w:marTop w:val="0"/>
          <w:marBottom w:val="0"/>
          <w:divBdr>
            <w:top w:val="none" w:sz="0" w:space="0" w:color="auto"/>
            <w:left w:val="none" w:sz="0" w:space="0" w:color="auto"/>
            <w:bottom w:val="none" w:sz="0" w:space="0" w:color="auto"/>
            <w:right w:val="none" w:sz="0" w:space="0" w:color="auto"/>
          </w:divBdr>
          <w:divsChild>
            <w:div w:id="149796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4916">
      <w:bodyDiv w:val="1"/>
      <w:marLeft w:val="0"/>
      <w:marRight w:val="0"/>
      <w:marTop w:val="0"/>
      <w:marBottom w:val="0"/>
      <w:divBdr>
        <w:top w:val="none" w:sz="0" w:space="0" w:color="auto"/>
        <w:left w:val="none" w:sz="0" w:space="0" w:color="auto"/>
        <w:bottom w:val="none" w:sz="0" w:space="0" w:color="auto"/>
        <w:right w:val="none" w:sz="0" w:space="0" w:color="auto"/>
      </w:divBdr>
      <w:divsChild>
        <w:div w:id="810680975">
          <w:marLeft w:val="0"/>
          <w:marRight w:val="0"/>
          <w:marTop w:val="0"/>
          <w:marBottom w:val="0"/>
          <w:divBdr>
            <w:top w:val="none" w:sz="0" w:space="0" w:color="auto"/>
            <w:left w:val="none" w:sz="0" w:space="0" w:color="auto"/>
            <w:bottom w:val="none" w:sz="0" w:space="0" w:color="auto"/>
            <w:right w:val="none" w:sz="0" w:space="0" w:color="auto"/>
          </w:divBdr>
          <w:divsChild>
            <w:div w:id="155747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4692">
      <w:bodyDiv w:val="1"/>
      <w:marLeft w:val="0"/>
      <w:marRight w:val="0"/>
      <w:marTop w:val="0"/>
      <w:marBottom w:val="0"/>
      <w:divBdr>
        <w:top w:val="none" w:sz="0" w:space="0" w:color="auto"/>
        <w:left w:val="none" w:sz="0" w:space="0" w:color="auto"/>
        <w:bottom w:val="none" w:sz="0" w:space="0" w:color="auto"/>
        <w:right w:val="none" w:sz="0" w:space="0" w:color="auto"/>
      </w:divBdr>
      <w:divsChild>
        <w:div w:id="515119471">
          <w:marLeft w:val="0"/>
          <w:marRight w:val="0"/>
          <w:marTop w:val="0"/>
          <w:marBottom w:val="0"/>
          <w:divBdr>
            <w:top w:val="none" w:sz="0" w:space="0" w:color="auto"/>
            <w:left w:val="none" w:sz="0" w:space="0" w:color="auto"/>
            <w:bottom w:val="none" w:sz="0" w:space="0" w:color="auto"/>
            <w:right w:val="none" w:sz="0" w:space="0" w:color="auto"/>
          </w:divBdr>
          <w:divsChild>
            <w:div w:id="520096065">
              <w:marLeft w:val="0"/>
              <w:marRight w:val="0"/>
              <w:marTop w:val="0"/>
              <w:marBottom w:val="0"/>
              <w:divBdr>
                <w:top w:val="none" w:sz="0" w:space="0" w:color="auto"/>
                <w:left w:val="none" w:sz="0" w:space="0" w:color="auto"/>
                <w:bottom w:val="none" w:sz="0" w:space="0" w:color="auto"/>
                <w:right w:val="none" w:sz="0" w:space="0" w:color="auto"/>
              </w:divBdr>
              <w:divsChild>
                <w:div w:id="648484623">
                  <w:marLeft w:val="0"/>
                  <w:marRight w:val="0"/>
                  <w:marTop w:val="0"/>
                  <w:marBottom w:val="0"/>
                  <w:divBdr>
                    <w:top w:val="none" w:sz="0" w:space="0" w:color="auto"/>
                    <w:left w:val="none" w:sz="0" w:space="0" w:color="auto"/>
                    <w:bottom w:val="none" w:sz="0" w:space="0" w:color="auto"/>
                    <w:right w:val="none" w:sz="0" w:space="0" w:color="auto"/>
                  </w:divBdr>
                  <w:divsChild>
                    <w:div w:id="841356844">
                      <w:marLeft w:val="0"/>
                      <w:marRight w:val="0"/>
                      <w:marTop w:val="0"/>
                      <w:marBottom w:val="0"/>
                      <w:divBdr>
                        <w:top w:val="none" w:sz="0" w:space="0" w:color="auto"/>
                        <w:left w:val="none" w:sz="0" w:space="0" w:color="auto"/>
                        <w:bottom w:val="none" w:sz="0" w:space="0" w:color="auto"/>
                        <w:right w:val="none" w:sz="0" w:space="0" w:color="auto"/>
                      </w:divBdr>
                      <w:divsChild>
                        <w:div w:id="7013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74675677">
      <w:bodyDiv w:val="1"/>
      <w:marLeft w:val="0"/>
      <w:marRight w:val="0"/>
      <w:marTop w:val="0"/>
      <w:marBottom w:val="0"/>
      <w:divBdr>
        <w:top w:val="none" w:sz="0" w:space="0" w:color="auto"/>
        <w:left w:val="none" w:sz="0" w:space="0" w:color="auto"/>
        <w:bottom w:val="none" w:sz="0" w:space="0" w:color="auto"/>
        <w:right w:val="none" w:sz="0" w:space="0" w:color="auto"/>
      </w:divBdr>
      <w:divsChild>
        <w:div w:id="1761028391">
          <w:marLeft w:val="0"/>
          <w:marRight w:val="0"/>
          <w:marTop w:val="0"/>
          <w:marBottom w:val="0"/>
          <w:divBdr>
            <w:top w:val="none" w:sz="0" w:space="0" w:color="auto"/>
            <w:left w:val="none" w:sz="0" w:space="0" w:color="auto"/>
            <w:bottom w:val="none" w:sz="0" w:space="0" w:color="auto"/>
            <w:right w:val="none" w:sz="0" w:space="0" w:color="auto"/>
          </w:divBdr>
          <w:divsChild>
            <w:div w:id="236328981">
              <w:marLeft w:val="0"/>
              <w:marRight w:val="0"/>
              <w:marTop w:val="0"/>
              <w:marBottom w:val="0"/>
              <w:divBdr>
                <w:top w:val="none" w:sz="0" w:space="0" w:color="auto"/>
                <w:left w:val="none" w:sz="0" w:space="0" w:color="auto"/>
                <w:bottom w:val="none" w:sz="0" w:space="0" w:color="auto"/>
                <w:right w:val="none" w:sz="0" w:space="0" w:color="auto"/>
              </w:divBdr>
              <w:divsChild>
                <w:div w:id="985936132">
                  <w:marLeft w:val="0"/>
                  <w:marRight w:val="0"/>
                  <w:marTop w:val="0"/>
                  <w:marBottom w:val="0"/>
                  <w:divBdr>
                    <w:top w:val="none" w:sz="0" w:space="0" w:color="auto"/>
                    <w:left w:val="none" w:sz="0" w:space="0" w:color="auto"/>
                    <w:bottom w:val="none" w:sz="0" w:space="0" w:color="auto"/>
                    <w:right w:val="none" w:sz="0" w:space="0" w:color="auto"/>
                  </w:divBdr>
                  <w:divsChild>
                    <w:div w:id="160045933">
                      <w:marLeft w:val="0"/>
                      <w:marRight w:val="0"/>
                      <w:marTop w:val="0"/>
                      <w:marBottom w:val="0"/>
                      <w:divBdr>
                        <w:top w:val="none" w:sz="0" w:space="0" w:color="auto"/>
                        <w:left w:val="none" w:sz="0" w:space="0" w:color="auto"/>
                        <w:bottom w:val="none" w:sz="0" w:space="0" w:color="auto"/>
                        <w:right w:val="none" w:sz="0" w:space="0" w:color="auto"/>
                      </w:divBdr>
                      <w:divsChild>
                        <w:div w:id="222453290">
                          <w:marLeft w:val="0"/>
                          <w:marRight w:val="0"/>
                          <w:marTop w:val="0"/>
                          <w:marBottom w:val="0"/>
                          <w:divBdr>
                            <w:top w:val="none" w:sz="0" w:space="0" w:color="auto"/>
                            <w:left w:val="none" w:sz="0" w:space="0" w:color="auto"/>
                            <w:bottom w:val="none" w:sz="0" w:space="0" w:color="auto"/>
                            <w:right w:val="none" w:sz="0" w:space="0" w:color="auto"/>
                          </w:divBdr>
                          <w:divsChild>
                            <w:div w:id="6136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09229742">
      <w:bodyDiv w:val="1"/>
      <w:marLeft w:val="0"/>
      <w:marRight w:val="0"/>
      <w:marTop w:val="0"/>
      <w:marBottom w:val="0"/>
      <w:divBdr>
        <w:top w:val="none" w:sz="0" w:space="0" w:color="auto"/>
        <w:left w:val="none" w:sz="0" w:space="0" w:color="auto"/>
        <w:bottom w:val="none" w:sz="0" w:space="0" w:color="auto"/>
        <w:right w:val="none" w:sz="0" w:space="0" w:color="auto"/>
      </w:divBdr>
      <w:divsChild>
        <w:div w:id="373771341">
          <w:marLeft w:val="0"/>
          <w:marRight w:val="0"/>
          <w:marTop w:val="0"/>
          <w:marBottom w:val="0"/>
          <w:divBdr>
            <w:top w:val="none" w:sz="0" w:space="0" w:color="auto"/>
            <w:left w:val="none" w:sz="0" w:space="0" w:color="auto"/>
            <w:bottom w:val="none" w:sz="0" w:space="0" w:color="auto"/>
            <w:right w:val="none" w:sz="0" w:space="0" w:color="auto"/>
          </w:divBdr>
          <w:divsChild>
            <w:div w:id="448008621">
              <w:marLeft w:val="-3780"/>
              <w:marRight w:val="0"/>
              <w:marTop w:val="0"/>
              <w:marBottom w:val="0"/>
              <w:divBdr>
                <w:top w:val="none" w:sz="0" w:space="0" w:color="auto"/>
                <w:left w:val="none" w:sz="0" w:space="0" w:color="auto"/>
                <w:bottom w:val="none" w:sz="0" w:space="0" w:color="auto"/>
                <w:right w:val="none" w:sz="0" w:space="0" w:color="auto"/>
              </w:divBdr>
              <w:divsChild>
                <w:div w:id="1720781572">
                  <w:marLeft w:val="0"/>
                  <w:marRight w:val="0"/>
                  <w:marTop w:val="0"/>
                  <w:marBottom w:val="0"/>
                  <w:divBdr>
                    <w:top w:val="none" w:sz="0" w:space="0" w:color="auto"/>
                    <w:left w:val="none" w:sz="0" w:space="0" w:color="auto"/>
                    <w:bottom w:val="none" w:sz="0" w:space="0" w:color="auto"/>
                    <w:right w:val="none" w:sz="0" w:space="0" w:color="auto"/>
                  </w:divBdr>
                  <w:divsChild>
                    <w:div w:id="2088578494">
                      <w:marLeft w:val="0"/>
                      <w:marRight w:val="42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30854273">
      <w:bodyDiv w:val="1"/>
      <w:marLeft w:val="0"/>
      <w:marRight w:val="0"/>
      <w:marTop w:val="0"/>
      <w:marBottom w:val="0"/>
      <w:divBdr>
        <w:top w:val="none" w:sz="0" w:space="0" w:color="auto"/>
        <w:left w:val="none" w:sz="0" w:space="0" w:color="auto"/>
        <w:bottom w:val="none" w:sz="0" w:space="0" w:color="auto"/>
        <w:right w:val="none" w:sz="0" w:space="0" w:color="auto"/>
      </w:divBdr>
      <w:divsChild>
        <w:div w:id="245573577">
          <w:marLeft w:val="0"/>
          <w:marRight w:val="0"/>
          <w:marTop w:val="0"/>
          <w:marBottom w:val="0"/>
          <w:divBdr>
            <w:top w:val="none" w:sz="0" w:space="0" w:color="auto"/>
            <w:left w:val="none" w:sz="0" w:space="0" w:color="auto"/>
            <w:bottom w:val="none" w:sz="0" w:space="0" w:color="auto"/>
            <w:right w:val="none" w:sz="0" w:space="0" w:color="auto"/>
          </w:divBdr>
          <w:divsChild>
            <w:div w:id="1830172102">
              <w:marLeft w:val="0"/>
              <w:marRight w:val="0"/>
              <w:marTop w:val="0"/>
              <w:marBottom w:val="0"/>
              <w:divBdr>
                <w:top w:val="none" w:sz="0" w:space="0" w:color="auto"/>
                <w:left w:val="none" w:sz="0" w:space="0" w:color="auto"/>
                <w:bottom w:val="none" w:sz="0" w:space="0" w:color="auto"/>
                <w:right w:val="none" w:sz="0" w:space="0" w:color="auto"/>
              </w:divBdr>
              <w:divsChild>
                <w:div w:id="1497725069">
                  <w:marLeft w:val="0"/>
                  <w:marRight w:val="0"/>
                  <w:marTop w:val="0"/>
                  <w:marBottom w:val="0"/>
                  <w:divBdr>
                    <w:top w:val="none" w:sz="0" w:space="0" w:color="auto"/>
                    <w:left w:val="none" w:sz="0" w:space="0" w:color="auto"/>
                    <w:bottom w:val="none" w:sz="0" w:space="0" w:color="auto"/>
                    <w:right w:val="none" w:sz="0" w:space="0" w:color="auto"/>
                  </w:divBdr>
                  <w:divsChild>
                    <w:div w:id="1938950681">
                      <w:marLeft w:val="0"/>
                      <w:marRight w:val="0"/>
                      <w:marTop w:val="0"/>
                      <w:marBottom w:val="0"/>
                      <w:divBdr>
                        <w:top w:val="none" w:sz="0" w:space="0" w:color="auto"/>
                        <w:left w:val="none" w:sz="0" w:space="0" w:color="auto"/>
                        <w:bottom w:val="none" w:sz="0" w:space="0" w:color="auto"/>
                        <w:right w:val="none" w:sz="0" w:space="0" w:color="auto"/>
                      </w:divBdr>
                      <w:divsChild>
                        <w:div w:id="4620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02142">
      <w:bodyDiv w:val="1"/>
      <w:marLeft w:val="0"/>
      <w:marRight w:val="0"/>
      <w:marTop w:val="0"/>
      <w:marBottom w:val="0"/>
      <w:divBdr>
        <w:top w:val="none" w:sz="0" w:space="0" w:color="auto"/>
        <w:left w:val="none" w:sz="0" w:space="0" w:color="auto"/>
        <w:bottom w:val="none" w:sz="0" w:space="0" w:color="auto"/>
        <w:right w:val="none" w:sz="0" w:space="0" w:color="auto"/>
      </w:divBdr>
      <w:divsChild>
        <w:div w:id="64495267">
          <w:marLeft w:val="0"/>
          <w:marRight w:val="0"/>
          <w:marTop w:val="4500"/>
          <w:marBottom w:val="0"/>
          <w:divBdr>
            <w:top w:val="none" w:sz="0" w:space="0" w:color="auto"/>
            <w:left w:val="none" w:sz="0" w:space="0" w:color="auto"/>
            <w:bottom w:val="none" w:sz="0" w:space="0" w:color="auto"/>
            <w:right w:val="none" w:sz="0" w:space="0" w:color="auto"/>
          </w:divBdr>
          <w:divsChild>
            <w:div w:id="887958584">
              <w:marLeft w:val="0"/>
              <w:marRight w:val="0"/>
              <w:marTop w:val="0"/>
              <w:marBottom w:val="0"/>
              <w:divBdr>
                <w:top w:val="none" w:sz="0" w:space="0" w:color="auto"/>
                <w:left w:val="none" w:sz="0" w:space="0" w:color="auto"/>
                <w:bottom w:val="none" w:sz="0" w:space="0" w:color="auto"/>
                <w:right w:val="none" w:sz="0" w:space="0" w:color="auto"/>
              </w:divBdr>
              <w:divsChild>
                <w:div w:id="1264414979">
                  <w:marLeft w:val="0"/>
                  <w:marRight w:val="0"/>
                  <w:marTop w:val="0"/>
                  <w:marBottom w:val="0"/>
                  <w:divBdr>
                    <w:top w:val="none" w:sz="0" w:space="0" w:color="auto"/>
                    <w:left w:val="none" w:sz="0" w:space="0" w:color="auto"/>
                    <w:bottom w:val="none" w:sz="0" w:space="0" w:color="auto"/>
                    <w:right w:val="none" w:sz="0" w:space="0" w:color="auto"/>
                  </w:divBdr>
                  <w:divsChild>
                    <w:div w:id="698313304">
                      <w:marLeft w:val="-225"/>
                      <w:marRight w:val="-225"/>
                      <w:marTop w:val="0"/>
                      <w:marBottom w:val="0"/>
                      <w:divBdr>
                        <w:top w:val="none" w:sz="0" w:space="0" w:color="auto"/>
                        <w:left w:val="none" w:sz="0" w:space="0" w:color="auto"/>
                        <w:bottom w:val="none" w:sz="0" w:space="0" w:color="auto"/>
                        <w:right w:val="none" w:sz="0" w:space="0" w:color="auto"/>
                      </w:divBdr>
                      <w:divsChild>
                        <w:div w:id="1972779547">
                          <w:marLeft w:val="0"/>
                          <w:marRight w:val="0"/>
                          <w:marTop w:val="0"/>
                          <w:marBottom w:val="0"/>
                          <w:divBdr>
                            <w:top w:val="none" w:sz="0" w:space="0" w:color="auto"/>
                            <w:left w:val="none" w:sz="0" w:space="0" w:color="auto"/>
                            <w:bottom w:val="none" w:sz="0" w:space="0" w:color="auto"/>
                            <w:right w:val="none" w:sz="0" w:space="0" w:color="auto"/>
                          </w:divBdr>
                          <w:divsChild>
                            <w:div w:id="1229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1745461">
      <w:bodyDiv w:val="1"/>
      <w:marLeft w:val="0"/>
      <w:marRight w:val="0"/>
      <w:marTop w:val="0"/>
      <w:marBottom w:val="0"/>
      <w:divBdr>
        <w:top w:val="none" w:sz="0" w:space="0" w:color="auto"/>
        <w:left w:val="none" w:sz="0" w:space="0" w:color="auto"/>
        <w:bottom w:val="none" w:sz="0" w:space="0" w:color="auto"/>
        <w:right w:val="none" w:sz="0" w:space="0" w:color="auto"/>
      </w:divBdr>
      <w:divsChild>
        <w:div w:id="1070351968">
          <w:marLeft w:val="0"/>
          <w:marRight w:val="0"/>
          <w:marTop w:val="0"/>
          <w:marBottom w:val="0"/>
          <w:divBdr>
            <w:top w:val="none" w:sz="0" w:space="0" w:color="auto"/>
            <w:left w:val="none" w:sz="0" w:space="0" w:color="auto"/>
            <w:bottom w:val="none" w:sz="0" w:space="0" w:color="auto"/>
            <w:right w:val="none" w:sz="0" w:space="0" w:color="auto"/>
          </w:divBdr>
          <w:divsChild>
            <w:div w:id="1761751619">
              <w:marLeft w:val="0"/>
              <w:marRight w:val="0"/>
              <w:marTop w:val="0"/>
              <w:marBottom w:val="0"/>
              <w:divBdr>
                <w:top w:val="none" w:sz="0" w:space="0" w:color="auto"/>
                <w:left w:val="none" w:sz="0" w:space="0" w:color="auto"/>
                <w:bottom w:val="none" w:sz="0" w:space="0" w:color="auto"/>
                <w:right w:val="none" w:sz="0" w:space="0" w:color="auto"/>
              </w:divBdr>
              <w:divsChild>
                <w:div w:id="1395931019">
                  <w:marLeft w:val="0"/>
                  <w:marRight w:val="0"/>
                  <w:marTop w:val="0"/>
                  <w:marBottom w:val="0"/>
                  <w:divBdr>
                    <w:top w:val="none" w:sz="0" w:space="0" w:color="auto"/>
                    <w:left w:val="none" w:sz="0" w:space="0" w:color="auto"/>
                    <w:bottom w:val="none" w:sz="0" w:space="0" w:color="auto"/>
                    <w:right w:val="none" w:sz="0" w:space="0" w:color="auto"/>
                  </w:divBdr>
                  <w:divsChild>
                    <w:div w:id="1189442894">
                      <w:marLeft w:val="0"/>
                      <w:marRight w:val="0"/>
                      <w:marTop w:val="0"/>
                      <w:marBottom w:val="0"/>
                      <w:divBdr>
                        <w:top w:val="none" w:sz="0" w:space="0" w:color="auto"/>
                        <w:left w:val="none" w:sz="0" w:space="0" w:color="auto"/>
                        <w:bottom w:val="none" w:sz="0" w:space="0" w:color="auto"/>
                        <w:right w:val="none" w:sz="0" w:space="0" w:color="auto"/>
                      </w:divBdr>
                      <w:divsChild>
                        <w:div w:id="145631063">
                          <w:marLeft w:val="0"/>
                          <w:marRight w:val="0"/>
                          <w:marTop w:val="0"/>
                          <w:marBottom w:val="0"/>
                          <w:divBdr>
                            <w:top w:val="none" w:sz="0" w:space="0" w:color="auto"/>
                            <w:left w:val="none" w:sz="0" w:space="0" w:color="auto"/>
                            <w:bottom w:val="none" w:sz="0" w:space="0" w:color="auto"/>
                            <w:right w:val="none" w:sz="0" w:space="0" w:color="auto"/>
                          </w:divBdr>
                          <w:divsChild>
                            <w:div w:id="890769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995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749818">
      <w:bodyDiv w:val="1"/>
      <w:marLeft w:val="0"/>
      <w:marRight w:val="0"/>
      <w:marTop w:val="0"/>
      <w:marBottom w:val="0"/>
      <w:divBdr>
        <w:top w:val="none" w:sz="0" w:space="0" w:color="auto"/>
        <w:left w:val="none" w:sz="0" w:space="0" w:color="auto"/>
        <w:bottom w:val="none" w:sz="0" w:space="0" w:color="auto"/>
        <w:right w:val="none" w:sz="0" w:space="0" w:color="auto"/>
      </w:divBdr>
      <w:divsChild>
        <w:div w:id="1639919845">
          <w:marLeft w:val="0"/>
          <w:marRight w:val="0"/>
          <w:marTop w:val="0"/>
          <w:marBottom w:val="0"/>
          <w:divBdr>
            <w:top w:val="none" w:sz="0" w:space="0" w:color="auto"/>
            <w:left w:val="none" w:sz="0" w:space="0" w:color="auto"/>
            <w:bottom w:val="none" w:sz="0" w:space="0" w:color="auto"/>
            <w:right w:val="none" w:sz="0" w:space="0" w:color="auto"/>
          </w:divBdr>
          <w:divsChild>
            <w:div w:id="2024435192">
              <w:marLeft w:val="0"/>
              <w:marRight w:val="0"/>
              <w:marTop w:val="0"/>
              <w:marBottom w:val="0"/>
              <w:divBdr>
                <w:top w:val="none" w:sz="0" w:space="0" w:color="auto"/>
                <w:left w:val="none" w:sz="0" w:space="0" w:color="auto"/>
                <w:bottom w:val="none" w:sz="0" w:space="0" w:color="auto"/>
                <w:right w:val="none" w:sz="0" w:space="0" w:color="auto"/>
              </w:divBdr>
              <w:divsChild>
                <w:div w:id="345179369">
                  <w:marLeft w:val="0"/>
                  <w:marRight w:val="0"/>
                  <w:marTop w:val="0"/>
                  <w:marBottom w:val="0"/>
                  <w:divBdr>
                    <w:top w:val="none" w:sz="0" w:space="0" w:color="auto"/>
                    <w:left w:val="none" w:sz="0" w:space="0" w:color="auto"/>
                    <w:bottom w:val="none" w:sz="0" w:space="0" w:color="auto"/>
                    <w:right w:val="none" w:sz="0" w:space="0" w:color="auto"/>
                  </w:divBdr>
                  <w:divsChild>
                    <w:div w:id="1524518554">
                      <w:marLeft w:val="0"/>
                      <w:marRight w:val="0"/>
                      <w:marTop w:val="0"/>
                      <w:marBottom w:val="0"/>
                      <w:divBdr>
                        <w:top w:val="none" w:sz="0" w:space="0" w:color="auto"/>
                        <w:left w:val="none" w:sz="0" w:space="0" w:color="auto"/>
                        <w:bottom w:val="none" w:sz="0" w:space="0" w:color="auto"/>
                        <w:right w:val="none" w:sz="0" w:space="0" w:color="auto"/>
                      </w:divBdr>
                      <w:divsChild>
                        <w:div w:id="1860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25785">
      <w:bodyDiv w:val="1"/>
      <w:marLeft w:val="0"/>
      <w:marRight w:val="0"/>
      <w:marTop w:val="0"/>
      <w:marBottom w:val="0"/>
      <w:divBdr>
        <w:top w:val="none" w:sz="0" w:space="0" w:color="auto"/>
        <w:left w:val="none" w:sz="0" w:space="0" w:color="auto"/>
        <w:bottom w:val="none" w:sz="0" w:space="0" w:color="auto"/>
        <w:right w:val="none" w:sz="0" w:space="0" w:color="auto"/>
      </w:divBdr>
      <w:divsChild>
        <w:div w:id="1610118562">
          <w:marLeft w:val="0"/>
          <w:marRight w:val="0"/>
          <w:marTop w:val="0"/>
          <w:marBottom w:val="0"/>
          <w:divBdr>
            <w:top w:val="none" w:sz="0" w:space="0" w:color="auto"/>
            <w:left w:val="none" w:sz="0" w:space="0" w:color="auto"/>
            <w:bottom w:val="none" w:sz="0" w:space="0" w:color="auto"/>
            <w:right w:val="none" w:sz="0" w:space="0" w:color="auto"/>
          </w:divBdr>
          <w:divsChild>
            <w:div w:id="1856962969">
              <w:marLeft w:val="0"/>
              <w:marRight w:val="0"/>
              <w:marTop w:val="0"/>
              <w:marBottom w:val="0"/>
              <w:divBdr>
                <w:top w:val="none" w:sz="0" w:space="0" w:color="auto"/>
                <w:left w:val="none" w:sz="0" w:space="0" w:color="auto"/>
                <w:bottom w:val="none" w:sz="0" w:space="0" w:color="auto"/>
                <w:right w:val="none" w:sz="0" w:space="0" w:color="auto"/>
              </w:divBdr>
              <w:divsChild>
                <w:div w:id="258107162">
                  <w:marLeft w:val="0"/>
                  <w:marRight w:val="0"/>
                  <w:marTop w:val="0"/>
                  <w:marBottom w:val="0"/>
                  <w:divBdr>
                    <w:top w:val="none" w:sz="0" w:space="0" w:color="auto"/>
                    <w:left w:val="none" w:sz="0" w:space="0" w:color="auto"/>
                    <w:bottom w:val="none" w:sz="0" w:space="0" w:color="auto"/>
                    <w:right w:val="none" w:sz="0" w:space="0" w:color="auto"/>
                  </w:divBdr>
                  <w:divsChild>
                    <w:div w:id="149056573">
                      <w:marLeft w:val="0"/>
                      <w:marRight w:val="0"/>
                      <w:marTop w:val="0"/>
                      <w:marBottom w:val="0"/>
                      <w:divBdr>
                        <w:top w:val="none" w:sz="0" w:space="0" w:color="auto"/>
                        <w:left w:val="none" w:sz="0" w:space="0" w:color="auto"/>
                        <w:bottom w:val="none" w:sz="0" w:space="0" w:color="auto"/>
                        <w:right w:val="none" w:sz="0" w:space="0" w:color="auto"/>
                      </w:divBdr>
                      <w:divsChild>
                        <w:div w:id="14422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71935">
      <w:bodyDiv w:val="1"/>
      <w:marLeft w:val="0"/>
      <w:marRight w:val="0"/>
      <w:marTop w:val="0"/>
      <w:marBottom w:val="0"/>
      <w:divBdr>
        <w:top w:val="none" w:sz="0" w:space="0" w:color="auto"/>
        <w:left w:val="none" w:sz="0" w:space="0" w:color="auto"/>
        <w:bottom w:val="none" w:sz="0" w:space="0" w:color="auto"/>
        <w:right w:val="none" w:sz="0" w:space="0" w:color="auto"/>
      </w:divBdr>
      <w:divsChild>
        <w:div w:id="985007597">
          <w:marLeft w:val="0"/>
          <w:marRight w:val="0"/>
          <w:marTop w:val="0"/>
          <w:marBottom w:val="0"/>
          <w:divBdr>
            <w:top w:val="none" w:sz="0" w:space="0" w:color="auto"/>
            <w:left w:val="none" w:sz="0" w:space="0" w:color="auto"/>
            <w:bottom w:val="none" w:sz="0" w:space="0" w:color="auto"/>
            <w:right w:val="none" w:sz="0" w:space="0" w:color="auto"/>
          </w:divBdr>
          <w:divsChild>
            <w:div w:id="2113624872">
              <w:marLeft w:val="0"/>
              <w:marRight w:val="0"/>
              <w:marTop w:val="0"/>
              <w:marBottom w:val="0"/>
              <w:divBdr>
                <w:top w:val="none" w:sz="0" w:space="0" w:color="auto"/>
                <w:left w:val="none" w:sz="0" w:space="0" w:color="auto"/>
                <w:bottom w:val="none" w:sz="0" w:space="0" w:color="auto"/>
                <w:right w:val="none" w:sz="0" w:space="0" w:color="auto"/>
              </w:divBdr>
              <w:divsChild>
                <w:div w:id="1270771313">
                  <w:marLeft w:val="0"/>
                  <w:marRight w:val="0"/>
                  <w:marTop w:val="0"/>
                  <w:marBottom w:val="0"/>
                  <w:divBdr>
                    <w:top w:val="none" w:sz="0" w:space="0" w:color="auto"/>
                    <w:left w:val="none" w:sz="0" w:space="0" w:color="auto"/>
                    <w:bottom w:val="none" w:sz="0" w:space="0" w:color="auto"/>
                    <w:right w:val="none" w:sz="0" w:space="0" w:color="auto"/>
                  </w:divBdr>
                  <w:divsChild>
                    <w:div w:id="1133327149">
                      <w:marLeft w:val="0"/>
                      <w:marRight w:val="0"/>
                      <w:marTop w:val="0"/>
                      <w:marBottom w:val="0"/>
                      <w:divBdr>
                        <w:top w:val="none" w:sz="0" w:space="0" w:color="auto"/>
                        <w:left w:val="none" w:sz="0" w:space="0" w:color="auto"/>
                        <w:bottom w:val="none" w:sz="0" w:space="0" w:color="auto"/>
                        <w:right w:val="none" w:sz="0" w:space="0" w:color="auto"/>
                      </w:divBdr>
                      <w:divsChild>
                        <w:div w:id="4594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8480">
      <w:bodyDiv w:val="1"/>
      <w:marLeft w:val="0"/>
      <w:marRight w:val="0"/>
      <w:marTop w:val="0"/>
      <w:marBottom w:val="0"/>
      <w:divBdr>
        <w:top w:val="none" w:sz="0" w:space="0" w:color="auto"/>
        <w:left w:val="none" w:sz="0" w:space="0" w:color="auto"/>
        <w:bottom w:val="none" w:sz="0" w:space="0" w:color="auto"/>
        <w:right w:val="none" w:sz="0" w:space="0" w:color="auto"/>
      </w:divBdr>
      <w:divsChild>
        <w:div w:id="1129278331">
          <w:marLeft w:val="0"/>
          <w:marRight w:val="0"/>
          <w:marTop w:val="0"/>
          <w:marBottom w:val="0"/>
          <w:divBdr>
            <w:top w:val="none" w:sz="0" w:space="0" w:color="auto"/>
            <w:left w:val="none" w:sz="0" w:space="0" w:color="auto"/>
            <w:bottom w:val="none" w:sz="0" w:space="0" w:color="auto"/>
            <w:right w:val="none" w:sz="0" w:space="0" w:color="auto"/>
          </w:divBdr>
          <w:divsChild>
            <w:div w:id="151692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3265">
      <w:bodyDiv w:val="1"/>
      <w:marLeft w:val="0"/>
      <w:marRight w:val="0"/>
      <w:marTop w:val="0"/>
      <w:marBottom w:val="0"/>
      <w:divBdr>
        <w:top w:val="none" w:sz="0" w:space="0" w:color="auto"/>
        <w:left w:val="none" w:sz="0" w:space="0" w:color="auto"/>
        <w:bottom w:val="none" w:sz="0" w:space="0" w:color="auto"/>
        <w:right w:val="none" w:sz="0" w:space="0" w:color="auto"/>
      </w:divBdr>
      <w:divsChild>
        <w:div w:id="1043360772">
          <w:marLeft w:val="0"/>
          <w:marRight w:val="0"/>
          <w:marTop w:val="0"/>
          <w:marBottom w:val="0"/>
          <w:divBdr>
            <w:top w:val="none" w:sz="0" w:space="0" w:color="auto"/>
            <w:left w:val="none" w:sz="0" w:space="0" w:color="auto"/>
            <w:bottom w:val="none" w:sz="0" w:space="0" w:color="auto"/>
            <w:right w:val="none" w:sz="0" w:space="0" w:color="auto"/>
          </w:divBdr>
          <w:divsChild>
            <w:div w:id="1905872713">
              <w:marLeft w:val="0"/>
              <w:marRight w:val="0"/>
              <w:marTop w:val="0"/>
              <w:marBottom w:val="0"/>
              <w:divBdr>
                <w:top w:val="none" w:sz="0" w:space="0" w:color="auto"/>
                <w:left w:val="none" w:sz="0" w:space="0" w:color="auto"/>
                <w:bottom w:val="none" w:sz="0" w:space="0" w:color="auto"/>
                <w:right w:val="none" w:sz="0" w:space="0" w:color="auto"/>
              </w:divBdr>
              <w:divsChild>
                <w:div w:id="1689090800">
                  <w:marLeft w:val="0"/>
                  <w:marRight w:val="0"/>
                  <w:marTop w:val="0"/>
                  <w:marBottom w:val="0"/>
                  <w:divBdr>
                    <w:top w:val="none" w:sz="0" w:space="0" w:color="auto"/>
                    <w:left w:val="none" w:sz="0" w:space="0" w:color="auto"/>
                    <w:bottom w:val="none" w:sz="0" w:space="0" w:color="auto"/>
                    <w:right w:val="none" w:sz="0" w:space="0" w:color="auto"/>
                  </w:divBdr>
                  <w:divsChild>
                    <w:div w:id="950017862">
                      <w:marLeft w:val="0"/>
                      <w:marRight w:val="0"/>
                      <w:marTop w:val="0"/>
                      <w:marBottom w:val="0"/>
                      <w:divBdr>
                        <w:top w:val="none" w:sz="0" w:space="0" w:color="auto"/>
                        <w:left w:val="none" w:sz="0" w:space="0" w:color="auto"/>
                        <w:bottom w:val="none" w:sz="0" w:space="0" w:color="auto"/>
                        <w:right w:val="none" w:sz="0" w:space="0" w:color="auto"/>
                      </w:divBdr>
                      <w:divsChild>
                        <w:div w:id="168285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142009">
      <w:bodyDiv w:val="1"/>
      <w:marLeft w:val="0"/>
      <w:marRight w:val="0"/>
      <w:marTop w:val="0"/>
      <w:marBottom w:val="0"/>
      <w:divBdr>
        <w:top w:val="none" w:sz="0" w:space="0" w:color="auto"/>
        <w:left w:val="none" w:sz="0" w:space="0" w:color="auto"/>
        <w:bottom w:val="none" w:sz="0" w:space="0" w:color="auto"/>
        <w:right w:val="none" w:sz="0" w:space="0" w:color="auto"/>
      </w:divBdr>
      <w:divsChild>
        <w:div w:id="1253969724">
          <w:marLeft w:val="0"/>
          <w:marRight w:val="0"/>
          <w:marTop w:val="0"/>
          <w:marBottom w:val="0"/>
          <w:divBdr>
            <w:top w:val="none" w:sz="0" w:space="0" w:color="auto"/>
            <w:left w:val="none" w:sz="0" w:space="0" w:color="auto"/>
            <w:bottom w:val="none" w:sz="0" w:space="0" w:color="auto"/>
            <w:right w:val="none" w:sz="0" w:space="0" w:color="auto"/>
          </w:divBdr>
          <w:divsChild>
            <w:div w:id="992952146">
              <w:marLeft w:val="0"/>
              <w:marRight w:val="0"/>
              <w:marTop w:val="0"/>
              <w:marBottom w:val="0"/>
              <w:divBdr>
                <w:top w:val="none" w:sz="0" w:space="0" w:color="auto"/>
                <w:left w:val="none" w:sz="0" w:space="0" w:color="auto"/>
                <w:bottom w:val="none" w:sz="0" w:space="0" w:color="auto"/>
                <w:right w:val="none" w:sz="0" w:space="0" w:color="auto"/>
              </w:divBdr>
              <w:divsChild>
                <w:div w:id="280235924">
                  <w:marLeft w:val="0"/>
                  <w:marRight w:val="0"/>
                  <w:marTop w:val="0"/>
                  <w:marBottom w:val="0"/>
                  <w:divBdr>
                    <w:top w:val="none" w:sz="0" w:space="0" w:color="auto"/>
                    <w:left w:val="none" w:sz="0" w:space="0" w:color="auto"/>
                    <w:bottom w:val="none" w:sz="0" w:space="0" w:color="auto"/>
                    <w:right w:val="none" w:sz="0" w:space="0" w:color="auto"/>
                  </w:divBdr>
                  <w:divsChild>
                    <w:div w:id="939803439">
                      <w:marLeft w:val="0"/>
                      <w:marRight w:val="0"/>
                      <w:marTop w:val="0"/>
                      <w:marBottom w:val="0"/>
                      <w:divBdr>
                        <w:top w:val="none" w:sz="0" w:space="0" w:color="auto"/>
                        <w:left w:val="none" w:sz="0" w:space="0" w:color="auto"/>
                        <w:bottom w:val="none" w:sz="0" w:space="0" w:color="auto"/>
                        <w:right w:val="none" w:sz="0" w:space="0" w:color="auto"/>
                      </w:divBdr>
                      <w:divsChild>
                        <w:div w:id="1156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hyperlink" Target="http://www.piecenter.com/training/local/" TargetMode="External"/><Relationship Id="rId39"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yperlink" Target="http://edis.ifas.ufl.edu" TargetMode="External"/><Relationship Id="rId42" Type="http://schemas.openxmlformats.org/officeDocument/2006/relationships/image" Target="media/image17.png"/><Relationship Id="rId47" Type="http://schemas.openxmlformats.org/officeDocument/2006/relationships/hyperlink" Target="http://www.distance.ufl.edu/" TargetMode="External"/><Relationship Id="rId50"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blogs.ifas.ufl.edu/global/2016/06/02/ufifas-helps-local-farmers-break-local-food-movement/" TargetMode="External"/><Relationship Id="rId33" Type="http://schemas.openxmlformats.org/officeDocument/2006/relationships/hyperlink" Target="http://solutionsforyourlife.com" TargetMode="External"/><Relationship Id="rId38" Type="http://schemas.openxmlformats.org/officeDocument/2006/relationships/hyperlink" Target="http://edis.ifas.ufl.edu/pdffiles/VH/VH02100.pdf" TargetMode="External"/><Relationship Id="rId46" Type="http://schemas.openxmlformats.org/officeDocument/2006/relationships/hyperlink" Target="http://solutionsforyourlife.ufl.edu/education/nonprofessional.s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2.jpe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hyperlink" Target="http://www.seminolecountfl.gov/extension" TargetMode="External"/><Relationship Id="rId37" Type="http://schemas.openxmlformats.org/officeDocument/2006/relationships/hyperlink" Target="http://solutionsforyourlife.ufl.edu/lawn_and_garden/calendar/" TargetMode="External"/><Relationship Id="rId40" Type="http://schemas.openxmlformats.org/officeDocument/2006/relationships/image" Target="media/image14.png"/><Relationship Id="rId45" Type="http://schemas.openxmlformats.org/officeDocument/2006/relationships/hyperlink" Target="http://sfyl.ifas.ufl.edu/education/index.shtm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1.jpg"/><Relationship Id="rId36" Type="http://schemas.openxmlformats.org/officeDocument/2006/relationships/hyperlink" Target="http://fyn.ifas.ufl.com" TargetMode="External"/><Relationship Id="rId49" Type="http://schemas.openxmlformats.org/officeDocument/2006/relationships/image" Target="media/image17.jpg"/><Relationship Id="rId10" Type="http://schemas.openxmlformats.org/officeDocument/2006/relationships/hyperlink" Target="http://stlucie.ifas.ufl.edu/pdfs/natural_resources/2016/Zika-February2016.pdf" TargetMode="External"/><Relationship Id="rId19" Type="http://schemas.openxmlformats.org/officeDocument/2006/relationships/header" Target="header1.xml"/><Relationship Id="rId31" Type="http://schemas.openxmlformats.org/officeDocument/2006/relationships/image" Target="media/image12.jpg"/><Relationship Id="rId44" Type="http://schemas.openxmlformats.org/officeDocument/2006/relationships/hyperlink" Target="http://www.seminolecountyfl.gov/departments-services/leisure-services/extension-services/commercial-resources/" TargetMode="Externa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mosquito.ifas.ufl.edu/Documents/USDA_Zika_Pest_Alert.pdf" TargetMode="External"/><Relationship Id="rId14" Type="http://schemas.openxmlformats.org/officeDocument/2006/relationships/hyperlink" Target="http://blogs.ifas.ufl.edu/global/category/sfyl-hot-topic/" TargetMode="External"/><Relationship Id="rId22" Type="http://schemas.openxmlformats.org/officeDocument/2006/relationships/header" Target="header4.xml"/><Relationship Id="rId27" Type="http://schemas.openxmlformats.org/officeDocument/2006/relationships/hyperlink" Target="http://www.piecenter.com/training/local/" TargetMode="External"/><Relationship Id="rId30" Type="http://schemas.openxmlformats.org/officeDocument/2006/relationships/hyperlink" Target="http://edis.ifas.ufl.edu/ss494" TargetMode="External"/><Relationship Id="rId35" Type="http://schemas.openxmlformats.org/officeDocument/2006/relationships/hyperlink" Target="http://hort.ifas.ufl.edu" TargetMode="External"/><Relationship Id="rId43" Type="http://schemas.openxmlformats.org/officeDocument/2006/relationships/hyperlink" Target="http://www.seminolecountyfl.gov/departments-services/leisure-services/extension-services/" TargetMode="External"/><Relationship Id="rId48" Type="http://schemas.openxmlformats.org/officeDocument/2006/relationships/image" Target="media/image16.emf"/><Relationship Id="rId8" Type="http://schemas.openxmlformats.org/officeDocument/2006/relationships/endnotes" Target="end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ppData\Roaming\Microsoft\Templates\Newsletter(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54B5737304747959A20BED3D72C27B8"/>
        <w:category>
          <w:name w:val="General"/>
          <w:gallery w:val="placeholder"/>
        </w:category>
        <w:types>
          <w:type w:val="bbPlcHdr"/>
        </w:types>
        <w:behaviors>
          <w:behavior w:val="content"/>
        </w:behaviors>
        <w:guid w:val="{9C900441-00A5-4CD3-8FF8-7A718C8598B2}"/>
      </w:docPartPr>
      <w:docPartBody>
        <w:p w:rsidR="005336EF" w:rsidRDefault="005336EF">
          <w:r w:rsidRPr="0073757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6EF"/>
    <w:rsid w:val="00025423"/>
    <w:rsid w:val="00027679"/>
    <w:rsid w:val="000A36AE"/>
    <w:rsid w:val="000E6AA3"/>
    <w:rsid w:val="00120650"/>
    <w:rsid w:val="001361E9"/>
    <w:rsid w:val="00185A61"/>
    <w:rsid w:val="001C4A4D"/>
    <w:rsid w:val="00276D84"/>
    <w:rsid w:val="00302A55"/>
    <w:rsid w:val="00311A7B"/>
    <w:rsid w:val="00323572"/>
    <w:rsid w:val="00333CC7"/>
    <w:rsid w:val="003A1A6C"/>
    <w:rsid w:val="003C291F"/>
    <w:rsid w:val="003E5679"/>
    <w:rsid w:val="003F6363"/>
    <w:rsid w:val="004453C4"/>
    <w:rsid w:val="004912D5"/>
    <w:rsid w:val="004F1D3D"/>
    <w:rsid w:val="004F341C"/>
    <w:rsid w:val="005336EF"/>
    <w:rsid w:val="005F1485"/>
    <w:rsid w:val="00614BB6"/>
    <w:rsid w:val="00617613"/>
    <w:rsid w:val="006A0F1F"/>
    <w:rsid w:val="006C6949"/>
    <w:rsid w:val="006D1C27"/>
    <w:rsid w:val="006E529D"/>
    <w:rsid w:val="007048DD"/>
    <w:rsid w:val="007911F6"/>
    <w:rsid w:val="007B3CF1"/>
    <w:rsid w:val="007B5C2F"/>
    <w:rsid w:val="00862F06"/>
    <w:rsid w:val="008A5202"/>
    <w:rsid w:val="008E18F5"/>
    <w:rsid w:val="00901981"/>
    <w:rsid w:val="00925FC6"/>
    <w:rsid w:val="009643D6"/>
    <w:rsid w:val="009E6EAC"/>
    <w:rsid w:val="00A11D4E"/>
    <w:rsid w:val="00A33493"/>
    <w:rsid w:val="00A74FE3"/>
    <w:rsid w:val="00A82574"/>
    <w:rsid w:val="00A927CB"/>
    <w:rsid w:val="00AB0F99"/>
    <w:rsid w:val="00B10AC4"/>
    <w:rsid w:val="00B872CE"/>
    <w:rsid w:val="00B94E3C"/>
    <w:rsid w:val="00BA48D3"/>
    <w:rsid w:val="00C05B22"/>
    <w:rsid w:val="00CD6720"/>
    <w:rsid w:val="00D4330D"/>
    <w:rsid w:val="00DA4D56"/>
    <w:rsid w:val="00DB1998"/>
    <w:rsid w:val="00DD17E7"/>
    <w:rsid w:val="00EC0708"/>
    <w:rsid w:val="00EC3B31"/>
    <w:rsid w:val="00EF244A"/>
    <w:rsid w:val="00F11AF6"/>
    <w:rsid w:val="00F22835"/>
    <w:rsid w:val="00F4036A"/>
    <w:rsid w:val="00F92FB6"/>
    <w:rsid w:val="00F959EE"/>
    <w:rsid w:val="00FE323A"/>
    <w:rsid w:val="00FE424C"/>
    <w:rsid w:val="00FE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6E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36EF"/>
    <w:rPr>
      <w:color w:val="808080"/>
    </w:rPr>
  </w:style>
  <w:style w:type="paragraph" w:customStyle="1" w:styleId="B71E32364612441CA5FEBF78CB2F2375">
    <w:name w:val="B71E32364612441CA5FEBF78CB2F2375"/>
    <w:rsid w:val="005336EF"/>
  </w:style>
  <w:style w:type="paragraph" w:customStyle="1" w:styleId="422F4BE371194E96844DE6DD96C1A362">
    <w:name w:val="422F4BE371194E96844DE6DD96C1A362"/>
    <w:rsid w:val="00311A7B"/>
  </w:style>
  <w:style w:type="paragraph" w:customStyle="1" w:styleId="960DF4EAC61D4DA8BB8E893CBEB5431F">
    <w:name w:val="960DF4EAC61D4DA8BB8E893CBEB5431F"/>
    <w:rsid w:val="00311A7B"/>
  </w:style>
  <w:style w:type="paragraph" w:customStyle="1" w:styleId="C43A46E90EC043AE8002DFDF95C49363">
    <w:name w:val="C43A46E90EC043AE8002DFDF95C49363"/>
    <w:rsid w:val="00311A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6393B"/>
      </a:dk2>
      <a:lt2>
        <a:srgbClr val="D3E0E5"/>
      </a:lt2>
      <a:accent1>
        <a:srgbClr val="FF5C0B"/>
      </a:accent1>
      <a:accent2>
        <a:srgbClr val="FFA830"/>
      </a:accent2>
      <a:accent3>
        <a:srgbClr val="FF5C0B"/>
      </a:accent3>
      <a:accent4>
        <a:srgbClr val="002060"/>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9F903C-19E0-4A96-98A1-AF1474F0503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3952C1F5-8729-4E29-9982-6B291BF1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Newsletter(2).dotx</Template>
  <TotalTime>1</TotalTime>
  <Pages>9</Pages>
  <Words>3672</Words>
  <Characters>20937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GreenThumb quarterly Newsletter fall 2015</vt:lpstr>
    </vt:vector>
  </TitlesOfParts>
  <Company/>
  <LinksUpToDate>false</LinksUpToDate>
  <CharactersWithSpaces>24560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GreenThumb quarterly Newsletter fall 2015</dc:title>
  <dc:subject>GreenThumb</dc:subject>
  <dc:creator>Mary Allen</dc:creator>
  <cp:keywords/>
  <dc:description/>
  <cp:lastModifiedBy>DiCristina, Kelly</cp:lastModifiedBy>
  <cp:revision>2</cp:revision>
  <cp:lastPrinted>2015-06-30T14:08:00Z</cp:lastPrinted>
  <dcterms:created xsi:type="dcterms:W3CDTF">2016-06-23T16:12:00Z</dcterms:created>
  <dcterms:modified xsi:type="dcterms:W3CDTF">2016-06-23T16:12:00Z</dcterms:modified>
  <cp:category>JULY-AUG-SEPT 2015</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